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9F5CC" w14:textId="77777777" w:rsidR="003F4F75" w:rsidRDefault="003F4F75" w:rsidP="003F4F75">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425"/>
        <w:gridCol w:w="425"/>
        <w:gridCol w:w="7845"/>
      </w:tblGrid>
      <w:tr w:rsidR="003F4F75" w:rsidRPr="007F09ED" w14:paraId="136653F7" w14:textId="77777777" w:rsidTr="00F37EF8">
        <w:tc>
          <w:tcPr>
            <w:tcW w:w="9779" w:type="dxa"/>
            <w:gridSpan w:val="4"/>
            <w:shd w:val="clear" w:color="auto" w:fill="auto"/>
          </w:tcPr>
          <w:p w14:paraId="514774F7" w14:textId="77777777" w:rsidR="003F4F75" w:rsidRPr="007F09ED" w:rsidRDefault="003F4F75" w:rsidP="00F37EF8">
            <w:pPr>
              <w:jc w:val="center"/>
              <w:rPr>
                <w:b/>
              </w:rPr>
            </w:pPr>
          </w:p>
          <w:p w14:paraId="3D5F0A1D" w14:textId="77777777" w:rsidR="003F4F75" w:rsidRPr="007F09ED" w:rsidRDefault="003F4F75" w:rsidP="00F37EF8">
            <w:pPr>
              <w:jc w:val="center"/>
              <w:rPr>
                <w:b/>
              </w:rPr>
            </w:pPr>
            <w:r w:rsidRPr="007F09ED">
              <w:rPr>
                <w:b/>
              </w:rPr>
              <w:t>Mustersatzung</w:t>
            </w:r>
          </w:p>
          <w:p w14:paraId="0213C0F9" w14:textId="77777777" w:rsidR="003F4F75" w:rsidRPr="007F09ED" w:rsidRDefault="003F4F75" w:rsidP="00F37EF8">
            <w:pPr>
              <w:jc w:val="center"/>
              <w:rPr>
                <w:b/>
              </w:rPr>
            </w:pPr>
          </w:p>
          <w:p w14:paraId="4ADEBA0B" w14:textId="77777777" w:rsidR="003F4F75" w:rsidRPr="007F09ED" w:rsidRDefault="003F4F75" w:rsidP="00F37EF8">
            <w:pPr>
              <w:jc w:val="center"/>
              <w:rPr>
                <w:b/>
              </w:rPr>
            </w:pPr>
            <w:r w:rsidRPr="007F09ED">
              <w:rPr>
                <w:b/>
              </w:rPr>
              <w:t>für Lohnsteuerhilfevereine</w:t>
            </w:r>
          </w:p>
          <w:p w14:paraId="5D940A91" w14:textId="77777777" w:rsidR="003F4F75" w:rsidRPr="007F09ED" w:rsidRDefault="003F4F75" w:rsidP="00F37EF8">
            <w:pPr>
              <w:pStyle w:val="Titel"/>
              <w:rPr>
                <w:sz w:val="22"/>
              </w:rPr>
            </w:pPr>
          </w:p>
        </w:tc>
      </w:tr>
      <w:tr w:rsidR="003F4F75" w:rsidRPr="007F09ED" w14:paraId="36208C7B" w14:textId="77777777" w:rsidTr="00F37EF8">
        <w:tc>
          <w:tcPr>
            <w:tcW w:w="959" w:type="dxa"/>
            <w:shd w:val="clear" w:color="auto" w:fill="auto"/>
          </w:tcPr>
          <w:p w14:paraId="57AFE4CC" w14:textId="77777777" w:rsidR="003F4F75" w:rsidRPr="007F09ED" w:rsidRDefault="003F4F75" w:rsidP="00F37EF8">
            <w:pPr>
              <w:rPr>
                <w:b/>
                <w:sz w:val="22"/>
                <w:szCs w:val="22"/>
              </w:rPr>
            </w:pPr>
            <w:r w:rsidRPr="007F09ED">
              <w:rPr>
                <w:b/>
                <w:sz w:val="22"/>
                <w:szCs w:val="22"/>
              </w:rPr>
              <w:t xml:space="preserve">§  1 – </w:t>
            </w:r>
          </w:p>
        </w:tc>
        <w:tc>
          <w:tcPr>
            <w:tcW w:w="8820" w:type="dxa"/>
            <w:gridSpan w:val="3"/>
            <w:shd w:val="clear" w:color="auto" w:fill="auto"/>
          </w:tcPr>
          <w:p w14:paraId="11E95D8C" w14:textId="77777777" w:rsidR="003F4F75" w:rsidRPr="007F09ED" w:rsidRDefault="003F4F75" w:rsidP="00F37EF8">
            <w:pPr>
              <w:rPr>
                <w:b/>
                <w:sz w:val="22"/>
                <w:szCs w:val="22"/>
              </w:rPr>
            </w:pPr>
            <w:r w:rsidRPr="007F09ED">
              <w:rPr>
                <w:b/>
                <w:sz w:val="22"/>
                <w:szCs w:val="22"/>
              </w:rPr>
              <w:t>Name, Sitz und Arbeitsgebiet</w:t>
            </w:r>
          </w:p>
          <w:p w14:paraId="40B68BDE" w14:textId="77777777" w:rsidR="003F4F75" w:rsidRPr="007F09ED" w:rsidRDefault="003F4F75" w:rsidP="00F37EF8">
            <w:pPr>
              <w:rPr>
                <w:b/>
                <w:sz w:val="22"/>
                <w:szCs w:val="22"/>
              </w:rPr>
            </w:pPr>
          </w:p>
        </w:tc>
      </w:tr>
      <w:tr w:rsidR="003F4F75" w:rsidRPr="007F09ED" w14:paraId="027E39F8" w14:textId="77777777" w:rsidTr="00F37EF8">
        <w:trPr>
          <w:trHeight w:val="580"/>
        </w:trPr>
        <w:tc>
          <w:tcPr>
            <w:tcW w:w="959" w:type="dxa"/>
            <w:shd w:val="clear" w:color="auto" w:fill="auto"/>
          </w:tcPr>
          <w:p w14:paraId="19BA1371" w14:textId="77777777" w:rsidR="003F4F75" w:rsidRDefault="003F4F75" w:rsidP="00F37EF8"/>
        </w:tc>
        <w:tc>
          <w:tcPr>
            <w:tcW w:w="8820" w:type="dxa"/>
            <w:gridSpan w:val="3"/>
            <w:shd w:val="clear" w:color="auto" w:fill="auto"/>
          </w:tcPr>
          <w:p w14:paraId="128897D7" w14:textId="77777777" w:rsidR="003F4F75" w:rsidRPr="007F09ED" w:rsidRDefault="003F4F75" w:rsidP="00F37EF8">
            <w:pPr>
              <w:rPr>
                <w:sz w:val="20"/>
              </w:rPr>
            </w:pPr>
            <w:r w:rsidRPr="007F09ED">
              <w:rPr>
                <w:sz w:val="20"/>
              </w:rPr>
              <w:t>Der Verein führt den Namen ..........................................................................................................</w:t>
            </w:r>
            <w:r w:rsidRPr="007F09ED">
              <w:rPr>
                <w:rStyle w:val="Funotenzeichen"/>
                <w:sz w:val="20"/>
              </w:rPr>
              <w:footnoteReference w:customMarkFollows="1" w:id="1"/>
              <w:t>1)</w:t>
            </w:r>
            <w:r w:rsidRPr="007F09ED">
              <w:rPr>
                <w:sz w:val="20"/>
              </w:rPr>
              <w:t>.</w:t>
            </w:r>
          </w:p>
          <w:p w14:paraId="1D35D904" w14:textId="77777777" w:rsidR="003F4F75" w:rsidRPr="007F09ED" w:rsidRDefault="003F4F75" w:rsidP="00F37EF8">
            <w:pPr>
              <w:rPr>
                <w:sz w:val="20"/>
              </w:rPr>
            </w:pPr>
            <w:r w:rsidRPr="007F09ED">
              <w:rPr>
                <w:sz w:val="20"/>
              </w:rPr>
              <w:t>Er soll in das Vereinsregister eingetragen werden und trägt danach den Zusatz ”e.V.”.</w:t>
            </w:r>
          </w:p>
          <w:p w14:paraId="35D333FD" w14:textId="77777777" w:rsidR="003F4F75" w:rsidRPr="007F09ED" w:rsidRDefault="003F4F75" w:rsidP="00F37EF8">
            <w:pPr>
              <w:pStyle w:val="Titel"/>
              <w:jc w:val="left"/>
              <w:rPr>
                <w:sz w:val="22"/>
              </w:rPr>
            </w:pPr>
          </w:p>
        </w:tc>
      </w:tr>
      <w:tr w:rsidR="003F4F75" w:rsidRPr="007F09ED" w14:paraId="68389B16" w14:textId="77777777" w:rsidTr="00F37EF8">
        <w:tc>
          <w:tcPr>
            <w:tcW w:w="959" w:type="dxa"/>
            <w:shd w:val="clear" w:color="auto" w:fill="auto"/>
          </w:tcPr>
          <w:p w14:paraId="3F829664" w14:textId="77777777" w:rsidR="003F4F75" w:rsidRDefault="003F4F75" w:rsidP="00F37EF8"/>
        </w:tc>
        <w:tc>
          <w:tcPr>
            <w:tcW w:w="8820" w:type="dxa"/>
            <w:gridSpan w:val="3"/>
            <w:shd w:val="clear" w:color="auto" w:fill="auto"/>
          </w:tcPr>
          <w:p w14:paraId="0FD0561F" w14:textId="77777777" w:rsidR="003F4F75" w:rsidRPr="007F09ED" w:rsidRDefault="003F4F75" w:rsidP="00F37EF8">
            <w:pPr>
              <w:suppressAutoHyphens/>
              <w:jc w:val="both"/>
              <w:rPr>
                <w:sz w:val="20"/>
              </w:rPr>
            </w:pPr>
            <w:r w:rsidRPr="007F09ED">
              <w:rPr>
                <w:sz w:val="20"/>
              </w:rPr>
              <w:t>Der Verein hat seinen Sitz in ......................................................................</w:t>
            </w:r>
            <w:r w:rsidRPr="007F09ED">
              <w:rPr>
                <w:rStyle w:val="Funotenzeichen"/>
                <w:sz w:val="20"/>
              </w:rPr>
              <w:footnoteReference w:customMarkFollows="1" w:id="2"/>
              <w:t>2)</w:t>
            </w:r>
            <w:r w:rsidRPr="007F09ED">
              <w:rPr>
                <w:sz w:val="20"/>
              </w:rPr>
              <w:t xml:space="preserve"> und damit im </w:t>
            </w:r>
            <w:r>
              <w:rPr>
                <w:sz w:val="20"/>
              </w:rPr>
              <w:t>Zuständigkeitsbereich der Aufsichtsbehörde über die Lohnsteuerhilfevereine des Landes</w:t>
            </w:r>
            <w:r w:rsidRPr="007F09ED">
              <w:rPr>
                <w:sz w:val="20"/>
              </w:rPr>
              <w:t xml:space="preserve"> ........................................................</w:t>
            </w:r>
            <w:r w:rsidRPr="007F09ED">
              <w:rPr>
                <w:rStyle w:val="Funotenzeichen"/>
                <w:sz w:val="20"/>
              </w:rPr>
              <w:footnoteReference w:customMarkFollows="1" w:id="3"/>
              <w:t>3)</w:t>
            </w:r>
            <w:r w:rsidRPr="007F09ED">
              <w:rPr>
                <w:sz w:val="20"/>
              </w:rPr>
              <w:t xml:space="preserve"> .</w:t>
            </w:r>
          </w:p>
          <w:p w14:paraId="46849AEF" w14:textId="77777777" w:rsidR="003F4F75" w:rsidRPr="007F09ED" w:rsidRDefault="003F4F75" w:rsidP="00F37EF8">
            <w:pPr>
              <w:pStyle w:val="Titel"/>
              <w:jc w:val="left"/>
              <w:rPr>
                <w:sz w:val="22"/>
              </w:rPr>
            </w:pPr>
          </w:p>
        </w:tc>
      </w:tr>
      <w:tr w:rsidR="003F4F75" w:rsidRPr="007F09ED" w14:paraId="4CA2F0BD" w14:textId="77777777" w:rsidTr="00F37EF8">
        <w:tc>
          <w:tcPr>
            <w:tcW w:w="959" w:type="dxa"/>
            <w:shd w:val="clear" w:color="auto" w:fill="auto"/>
          </w:tcPr>
          <w:p w14:paraId="5EA29A25" w14:textId="77777777" w:rsidR="003F4F75" w:rsidRDefault="003F4F75" w:rsidP="00F37EF8"/>
        </w:tc>
        <w:tc>
          <w:tcPr>
            <w:tcW w:w="8820" w:type="dxa"/>
            <w:gridSpan w:val="3"/>
            <w:shd w:val="clear" w:color="auto" w:fill="auto"/>
          </w:tcPr>
          <w:p w14:paraId="1F0060A6" w14:textId="77777777" w:rsidR="003F4F75" w:rsidRPr="007F09ED" w:rsidRDefault="003F4F75" w:rsidP="00F37EF8">
            <w:pPr>
              <w:suppressAutoHyphens/>
              <w:jc w:val="both"/>
              <w:rPr>
                <w:sz w:val="20"/>
              </w:rPr>
            </w:pPr>
            <w:r w:rsidRPr="007F09ED">
              <w:rPr>
                <w:sz w:val="20"/>
              </w:rPr>
              <w:t>Die Geschäftsleitung befindet sich in .............................................................</w:t>
            </w:r>
            <w:r w:rsidRPr="007F09ED">
              <w:rPr>
                <w:rStyle w:val="Funotenzeichen"/>
                <w:sz w:val="20"/>
              </w:rPr>
              <w:footnoteReference w:customMarkFollows="1" w:id="4"/>
              <w:t>2)</w:t>
            </w:r>
            <w:r w:rsidRPr="007F09ED">
              <w:rPr>
                <w:sz w:val="20"/>
              </w:rPr>
              <w:t xml:space="preserve"> und damit im </w:t>
            </w:r>
            <w:r>
              <w:rPr>
                <w:sz w:val="20"/>
              </w:rPr>
              <w:t>Zuständigkeitsbereich der</w:t>
            </w:r>
            <w:r w:rsidRPr="007F09ED">
              <w:rPr>
                <w:sz w:val="20"/>
              </w:rPr>
              <w:t>selben</w:t>
            </w:r>
            <w:r>
              <w:rPr>
                <w:sz w:val="20"/>
              </w:rPr>
              <w:t xml:space="preserve"> Aufsichtsbehörde</w:t>
            </w:r>
            <w:r w:rsidRPr="007F09ED">
              <w:rPr>
                <w:sz w:val="20"/>
              </w:rPr>
              <w:t>. Das Arbeitsgebiet des Vereins ist der Geltungsbereich des Grundgesetzes.</w:t>
            </w:r>
          </w:p>
          <w:p w14:paraId="6C8886A9" w14:textId="77777777" w:rsidR="003F4F75" w:rsidRPr="007F09ED" w:rsidRDefault="003F4F75" w:rsidP="00F37EF8">
            <w:pPr>
              <w:pStyle w:val="Titel"/>
              <w:jc w:val="left"/>
              <w:rPr>
                <w:sz w:val="22"/>
              </w:rPr>
            </w:pPr>
          </w:p>
        </w:tc>
      </w:tr>
      <w:tr w:rsidR="003F4F75" w:rsidRPr="007F09ED" w14:paraId="51E881FD" w14:textId="77777777" w:rsidTr="00F37EF8">
        <w:tc>
          <w:tcPr>
            <w:tcW w:w="959" w:type="dxa"/>
            <w:shd w:val="clear" w:color="auto" w:fill="auto"/>
          </w:tcPr>
          <w:p w14:paraId="21FA5981" w14:textId="77777777" w:rsidR="003F4F75" w:rsidRPr="007F09ED" w:rsidRDefault="003F4F75" w:rsidP="00F37EF8">
            <w:pPr>
              <w:rPr>
                <w:b/>
                <w:sz w:val="22"/>
                <w:szCs w:val="22"/>
              </w:rPr>
            </w:pPr>
            <w:r w:rsidRPr="007F09ED">
              <w:rPr>
                <w:b/>
                <w:sz w:val="22"/>
                <w:szCs w:val="22"/>
              </w:rPr>
              <w:t xml:space="preserve">§  2 – </w:t>
            </w:r>
          </w:p>
        </w:tc>
        <w:tc>
          <w:tcPr>
            <w:tcW w:w="8820" w:type="dxa"/>
            <w:gridSpan w:val="3"/>
            <w:shd w:val="clear" w:color="auto" w:fill="auto"/>
          </w:tcPr>
          <w:p w14:paraId="1C487159" w14:textId="77777777" w:rsidR="003F4F75" w:rsidRPr="007F09ED" w:rsidRDefault="003F4F75" w:rsidP="00F37EF8">
            <w:pPr>
              <w:rPr>
                <w:b/>
                <w:sz w:val="22"/>
                <w:szCs w:val="22"/>
              </w:rPr>
            </w:pPr>
            <w:r w:rsidRPr="007F09ED">
              <w:rPr>
                <w:b/>
                <w:sz w:val="22"/>
                <w:szCs w:val="22"/>
              </w:rPr>
              <w:t>Zweck des Vereins</w:t>
            </w:r>
          </w:p>
          <w:p w14:paraId="223121C0" w14:textId="77777777" w:rsidR="003F4F75" w:rsidRPr="007F09ED" w:rsidRDefault="003F4F75" w:rsidP="00F37EF8">
            <w:pPr>
              <w:rPr>
                <w:b/>
                <w:sz w:val="22"/>
                <w:szCs w:val="22"/>
              </w:rPr>
            </w:pPr>
          </w:p>
        </w:tc>
      </w:tr>
      <w:tr w:rsidR="003F4F75" w:rsidRPr="007F09ED" w14:paraId="6B923EFB" w14:textId="77777777" w:rsidTr="00F37EF8">
        <w:tc>
          <w:tcPr>
            <w:tcW w:w="959" w:type="dxa"/>
            <w:shd w:val="clear" w:color="auto" w:fill="auto"/>
          </w:tcPr>
          <w:p w14:paraId="5FCFAC70" w14:textId="77777777" w:rsidR="003F4F75" w:rsidRDefault="003F4F75" w:rsidP="00F37EF8"/>
        </w:tc>
        <w:tc>
          <w:tcPr>
            <w:tcW w:w="8820" w:type="dxa"/>
            <w:gridSpan w:val="3"/>
            <w:shd w:val="clear" w:color="auto" w:fill="auto"/>
          </w:tcPr>
          <w:p w14:paraId="3D17233F" w14:textId="254EBAF5" w:rsidR="003F4F75" w:rsidRPr="007F09ED" w:rsidRDefault="003F4F75" w:rsidP="00F37EF8">
            <w:pPr>
              <w:suppressAutoHyphens/>
              <w:jc w:val="both"/>
              <w:rPr>
                <w:sz w:val="20"/>
              </w:rPr>
            </w:pPr>
            <w:r w:rsidRPr="007F09ED">
              <w:rPr>
                <w:sz w:val="20"/>
              </w:rPr>
              <w:t xml:space="preserve">Der Verein ist eine Selbsthilfeeinrichtung von Arbeitnehmern. Sein Zweck ist ausschließlich die Hilfeleistung in Steuersachen im Rahmen der Befugnis nach § 4 Steuerberatungsgesetz (StBerG) für seine Mitglieder. Der Verein ist nicht auf einen wirtschaftlichen Geschäftsbetrieb ausgerichtet und somit ein Idealverein im Sinne von § 21 </w:t>
            </w:r>
            <w:r>
              <w:rPr>
                <w:sz w:val="20"/>
              </w:rPr>
              <w:t>Bürgerliches Gesetzbuch (</w:t>
            </w:r>
            <w:r w:rsidRPr="007F09ED">
              <w:rPr>
                <w:sz w:val="20"/>
              </w:rPr>
              <w:t>BGB</w:t>
            </w:r>
            <w:r>
              <w:rPr>
                <w:sz w:val="20"/>
              </w:rPr>
              <w:t>)</w:t>
            </w:r>
            <w:r w:rsidRPr="007F09ED">
              <w:rPr>
                <w:sz w:val="20"/>
              </w:rPr>
              <w:t>.</w:t>
            </w:r>
          </w:p>
          <w:p w14:paraId="3BB00A91" w14:textId="77777777" w:rsidR="003F4F75" w:rsidRPr="007F09ED" w:rsidRDefault="003F4F75" w:rsidP="00F37EF8">
            <w:pPr>
              <w:pStyle w:val="Titel"/>
              <w:jc w:val="left"/>
              <w:rPr>
                <w:sz w:val="22"/>
              </w:rPr>
            </w:pPr>
            <w:r w:rsidRPr="007F09ED">
              <w:rPr>
                <w:sz w:val="22"/>
              </w:rPr>
              <w:t xml:space="preserve"> </w:t>
            </w:r>
          </w:p>
        </w:tc>
      </w:tr>
      <w:tr w:rsidR="003F4F75" w:rsidRPr="007F09ED" w14:paraId="1467670E" w14:textId="77777777" w:rsidTr="00F37EF8">
        <w:tc>
          <w:tcPr>
            <w:tcW w:w="959" w:type="dxa"/>
            <w:shd w:val="clear" w:color="auto" w:fill="auto"/>
          </w:tcPr>
          <w:p w14:paraId="64870902" w14:textId="77777777" w:rsidR="003F4F75" w:rsidRPr="007F09ED" w:rsidRDefault="003F4F75" w:rsidP="00F37EF8">
            <w:pPr>
              <w:rPr>
                <w:b/>
                <w:sz w:val="22"/>
                <w:szCs w:val="22"/>
              </w:rPr>
            </w:pPr>
            <w:r w:rsidRPr="007F09ED">
              <w:rPr>
                <w:b/>
                <w:sz w:val="22"/>
                <w:szCs w:val="22"/>
              </w:rPr>
              <w:t xml:space="preserve">§  3 – </w:t>
            </w:r>
          </w:p>
        </w:tc>
        <w:tc>
          <w:tcPr>
            <w:tcW w:w="8820" w:type="dxa"/>
            <w:gridSpan w:val="3"/>
            <w:shd w:val="clear" w:color="auto" w:fill="auto"/>
          </w:tcPr>
          <w:p w14:paraId="2B718C3C" w14:textId="77777777" w:rsidR="003F4F75" w:rsidRPr="007F09ED" w:rsidRDefault="003F4F75" w:rsidP="00F37EF8">
            <w:pPr>
              <w:rPr>
                <w:b/>
                <w:sz w:val="22"/>
                <w:szCs w:val="22"/>
              </w:rPr>
            </w:pPr>
            <w:r w:rsidRPr="007F09ED">
              <w:rPr>
                <w:b/>
                <w:sz w:val="22"/>
                <w:szCs w:val="22"/>
              </w:rPr>
              <w:t>Mitglieder</w:t>
            </w:r>
          </w:p>
          <w:p w14:paraId="3E1DB2F6" w14:textId="77777777" w:rsidR="003F4F75" w:rsidRPr="007F09ED" w:rsidRDefault="003F4F75" w:rsidP="00F37EF8">
            <w:pPr>
              <w:rPr>
                <w:b/>
                <w:sz w:val="22"/>
                <w:szCs w:val="22"/>
              </w:rPr>
            </w:pPr>
          </w:p>
        </w:tc>
      </w:tr>
      <w:tr w:rsidR="003F4F75" w:rsidRPr="007F09ED" w14:paraId="1EF89CC0" w14:textId="77777777" w:rsidTr="00F37EF8">
        <w:tc>
          <w:tcPr>
            <w:tcW w:w="959" w:type="dxa"/>
            <w:shd w:val="clear" w:color="auto" w:fill="auto"/>
          </w:tcPr>
          <w:p w14:paraId="5DE935D6" w14:textId="77777777" w:rsidR="003F4F75" w:rsidRDefault="003F4F75" w:rsidP="00F37EF8"/>
        </w:tc>
        <w:tc>
          <w:tcPr>
            <w:tcW w:w="8820" w:type="dxa"/>
            <w:gridSpan w:val="3"/>
            <w:shd w:val="clear" w:color="auto" w:fill="auto"/>
          </w:tcPr>
          <w:p w14:paraId="56C343F5" w14:textId="77777777" w:rsidR="003F4F75" w:rsidRPr="007F09ED" w:rsidRDefault="003F4F75" w:rsidP="00F37EF8">
            <w:pPr>
              <w:suppressAutoHyphens/>
              <w:jc w:val="both"/>
              <w:rPr>
                <w:sz w:val="20"/>
              </w:rPr>
            </w:pPr>
            <w:r w:rsidRPr="007F09ED">
              <w:rPr>
                <w:sz w:val="20"/>
              </w:rPr>
              <w:t>Mitglied kann jede(r) Arbeitnehmer(in) im Arbeitsgebiet des Vereins werden, der (die) nach § 2 der Satzung durch den Verein beraten werden darf. Andere Personen dürfen Mitglied werden, wenn deren Mitgliedschaft dazu beiträgt, den gesetzlich festgelegten Vereinszweck zu verwirklichen.</w:t>
            </w:r>
          </w:p>
          <w:p w14:paraId="1C12F974" w14:textId="77777777" w:rsidR="003F4F75" w:rsidRPr="007F09ED" w:rsidRDefault="003F4F75" w:rsidP="00F37EF8">
            <w:pPr>
              <w:pStyle w:val="Titel"/>
              <w:jc w:val="left"/>
              <w:rPr>
                <w:sz w:val="22"/>
              </w:rPr>
            </w:pPr>
          </w:p>
        </w:tc>
      </w:tr>
      <w:tr w:rsidR="003F4F75" w:rsidRPr="007F09ED" w14:paraId="1FCEA2FD" w14:textId="77777777" w:rsidTr="00F37EF8">
        <w:tc>
          <w:tcPr>
            <w:tcW w:w="959" w:type="dxa"/>
            <w:shd w:val="clear" w:color="auto" w:fill="auto"/>
          </w:tcPr>
          <w:p w14:paraId="42A241C6" w14:textId="77777777" w:rsidR="003F4F75" w:rsidRPr="007F09ED" w:rsidRDefault="003F4F75" w:rsidP="00F37EF8">
            <w:pPr>
              <w:rPr>
                <w:b/>
                <w:sz w:val="22"/>
                <w:szCs w:val="22"/>
              </w:rPr>
            </w:pPr>
            <w:r w:rsidRPr="007F09ED">
              <w:rPr>
                <w:b/>
                <w:sz w:val="22"/>
                <w:szCs w:val="22"/>
              </w:rPr>
              <w:t xml:space="preserve">§  4 – </w:t>
            </w:r>
          </w:p>
        </w:tc>
        <w:tc>
          <w:tcPr>
            <w:tcW w:w="8820" w:type="dxa"/>
            <w:gridSpan w:val="3"/>
            <w:shd w:val="clear" w:color="auto" w:fill="auto"/>
          </w:tcPr>
          <w:p w14:paraId="65C22278" w14:textId="77777777" w:rsidR="003F4F75" w:rsidRPr="007F09ED" w:rsidRDefault="003F4F75" w:rsidP="00F37EF8">
            <w:pPr>
              <w:rPr>
                <w:b/>
                <w:sz w:val="22"/>
                <w:szCs w:val="22"/>
              </w:rPr>
            </w:pPr>
            <w:r w:rsidRPr="007F09ED">
              <w:rPr>
                <w:b/>
                <w:sz w:val="22"/>
                <w:szCs w:val="22"/>
              </w:rPr>
              <w:t>Beginn der Mitgliedschaft</w:t>
            </w:r>
          </w:p>
          <w:p w14:paraId="63B131C1" w14:textId="77777777" w:rsidR="003F4F75" w:rsidRPr="007F09ED" w:rsidRDefault="003F4F75" w:rsidP="00F37EF8">
            <w:pPr>
              <w:rPr>
                <w:b/>
                <w:sz w:val="22"/>
                <w:szCs w:val="22"/>
              </w:rPr>
            </w:pPr>
          </w:p>
        </w:tc>
      </w:tr>
      <w:tr w:rsidR="003F4F75" w:rsidRPr="007F09ED" w14:paraId="780E7CDD" w14:textId="77777777" w:rsidTr="00F37EF8">
        <w:trPr>
          <w:trHeight w:val="455"/>
        </w:trPr>
        <w:tc>
          <w:tcPr>
            <w:tcW w:w="959" w:type="dxa"/>
            <w:shd w:val="clear" w:color="auto" w:fill="auto"/>
          </w:tcPr>
          <w:p w14:paraId="554F90A3" w14:textId="77777777" w:rsidR="003F4F75" w:rsidRDefault="003F4F75" w:rsidP="00F37EF8"/>
        </w:tc>
        <w:tc>
          <w:tcPr>
            <w:tcW w:w="8820" w:type="dxa"/>
            <w:gridSpan w:val="3"/>
            <w:shd w:val="clear" w:color="auto" w:fill="auto"/>
          </w:tcPr>
          <w:p w14:paraId="686C970D" w14:textId="77777777" w:rsidR="003F4F75" w:rsidRPr="007F09ED" w:rsidRDefault="003F4F75" w:rsidP="00F37EF8">
            <w:pPr>
              <w:suppressAutoHyphens/>
              <w:rPr>
                <w:sz w:val="20"/>
              </w:rPr>
            </w:pPr>
            <w:r w:rsidRPr="007F09ED">
              <w:rPr>
                <w:sz w:val="20"/>
              </w:rPr>
              <w:t>Der Beitritt ist schriftlich zu erklären.</w:t>
            </w:r>
          </w:p>
          <w:p w14:paraId="28EBC5C2" w14:textId="77777777" w:rsidR="003F4F75" w:rsidRPr="007F09ED" w:rsidRDefault="003F4F75" w:rsidP="00F37EF8">
            <w:pPr>
              <w:pStyle w:val="Titel"/>
              <w:jc w:val="left"/>
              <w:rPr>
                <w:sz w:val="22"/>
              </w:rPr>
            </w:pPr>
          </w:p>
        </w:tc>
      </w:tr>
      <w:tr w:rsidR="003F4F75" w:rsidRPr="007F09ED" w14:paraId="3B6F289D" w14:textId="77777777" w:rsidTr="00F37EF8">
        <w:tc>
          <w:tcPr>
            <w:tcW w:w="959" w:type="dxa"/>
            <w:shd w:val="clear" w:color="auto" w:fill="auto"/>
          </w:tcPr>
          <w:p w14:paraId="5ED91EDF" w14:textId="77777777" w:rsidR="003F4F75" w:rsidRDefault="003F4F75" w:rsidP="00F37EF8"/>
        </w:tc>
        <w:tc>
          <w:tcPr>
            <w:tcW w:w="8820" w:type="dxa"/>
            <w:gridSpan w:val="3"/>
            <w:shd w:val="clear" w:color="auto" w:fill="auto"/>
          </w:tcPr>
          <w:p w14:paraId="4A824321" w14:textId="77777777" w:rsidR="003F4F75" w:rsidRPr="007F09ED" w:rsidRDefault="003F4F75" w:rsidP="00F37EF8">
            <w:pPr>
              <w:suppressAutoHyphens/>
              <w:jc w:val="both"/>
              <w:rPr>
                <w:sz w:val="20"/>
              </w:rPr>
            </w:pPr>
            <w:r w:rsidRPr="007F09ED">
              <w:rPr>
                <w:sz w:val="20"/>
              </w:rPr>
              <w:t>Allen Beitrittswilligen sind vor Abgabe der Beitrittserklärung eine Satzung und eine Beitragsordnung bekannt zu geben und nach Beitritt auszuhändigen.</w:t>
            </w:r>
          </w:p>
          <w:p w14:paraId="025614F8" w14:textId="77777777" w:rsidR="003F4F75" w:rsidRPr="007F09ED" w:rsidRDefault="003F4F75" w:rsidP="00F37EF8">
            <w:pPr>
              <w:suppressAutoHyphens/>
              <w:jc w:val="both"/>
              <w:rPr>
                <w:sz w:val="22"/>
                <w:szCs w:val="22"/>
              </w:rPr>
            </w:pPr>
          </w:p>
        </w:tc>
      </w:tr>
      <w:tr w:rsidR="003F4F75" w:rsidRPr="007F09ED" w14:paraId="35508617" w14:textId="77777777" w:rsidTr="00F37EF8">
        <w:tc>
          <w:tcPr>
            <w:tcW w:w="959" w:type="dxa"/>
            <w:shd w:val="clear" w:color="auto" w:fill="auto"/>
          </w:tcPr>
          <w:p w14:paraId="3275E38F" w14:textId="77777777" w:rsidR="003F4F75" w:rsidRDefault="003F4F75" w:rsidP="00F37EF8"/>
        </w:tc>
        <w:tc>
          <w:tcPr>
            <w:tcW w:w="8820" w:type="dxa"/>
            <w:gridSpan w:val="3"/>
            <w:shd w:val="clear" w:color="auto" w:fill="auto"/>
          </w:tcPr>
          <w:p w14:paraId="6FA7AB3B" w14:textId="77777777" w:rsidR="003F4F75" w:rsidRPr="007F09ED" w:rsidRDefault="003F4F75" w:rsidP="00F37EF8">
            <w:pPr>
              <w:suppressAutoHyphens/>
              <w:jc w:val="both"/>
              <w:rPr>
                <w:sz w:val="20"/>
              </w:rPr>
            </w:pPr>
            <w:r w:rsidRPr="007F09ED">
              <w:rPr>
                <w:sz w:val="20"/>
              </w:rPr>
              <w:t>Der Vorstand kann den Beitritt verweigern. Widerspricht der Vorstand dem Aufnahmeantrag eines Beitrittswilligen nicht innerhalb von .......................................</w:t>
            </w:r>
            <w:r w:rsidRPr="007F09ED">
              <w:rPr>
                <w:rStyle w:val="Funotenzeichen"/>
                <w:b/>
                <w:sz w:val="20"/>
              </w:rPr>
              <w:footnoteReference w:customMarkFollows="1" w:id="5"/>
              <w:t>4)</w:t>
            </w:r>
            <w:r w:rsidRPr="007F09ED">
              <w:rPr>
                <w:sz w:val="20"/>
              </w:rPr>
              <w:t>, so gilt die Mitgliedschaft als bestätigt.</w:t>
            </w:r>
          </w:p>
          <w:p w14:paraId="0E60DED0" w14:textId="77777777" w:rsidR="003F4F75" w:rsidRPr="007F09ED" w:rsidRDefault="003F4F75" w:rsidP="00F37EF8">
            <w:pPr>
              <w:pStyle w:val="Titel"/>
              <w:jc w:val="left"/>
              <w:rPr>
                <w:sz w:val="22"/>
              </w:rPr>
            </w:pPr>
          </w:p>
        </w:tc>
      </w:tr>
      <w:tr w:rsidR="003F4F75" w:rsidRPr="007F09ED" w14:paraId="7FA698E5" w14:textId="77777777" w:rsidTr="00F37EF8">
        <w:tc>
          <w:tcPr>
            <w:tcW w:w="959" w:type="dxa"/>
            <w:shd w:val="clear" w:color="auto" w:fill="auto"/>
          </w:tcPr>
          <w:p w14:paraId="6D34E07E" w14:textId="77777777" w:rsidR="003F4F75" w:rsidRPr="007F09ED" w:rsidRDefault="003F4F75" w:rsidP="00F37EF8">
            <w:pPr>
              <w:rPr>
                <w:b/>
                <w:sz w:val="22"/>
                <w:szCs w:val="22"/>
              </w:rPr>
            </w:pPr>
            <w:r w:rsidRPr="007F09ED">
              <w:rPr>
                <w:b/>
                <w:sz w:val="22"/>
                <w:szCs w:val="22"/>
              </w:rPr>
              <w:t xml:space="preserve">§  5 – </w:t>
            </w:r>
          </w:p>
        </w:tc>
        <w:tc>
          <w:tcPr>
            <w:tcW w:w="8820" w:type="dxa"/>
            <w:gridSpan w:val="3"/>
            <w:shd w:val="clear" w:color="auto" w:fill="auto"/>
          </w:tcPr>
          <w:p w14:paraId="20952E32" w14:textId="77777777" w:rsidR="003F4F75" w:rsidRPr="007F09ED" w:rsidRDefault="003F4F75" w:rsidP="00F37EF8">
            <w:pPr>
              <w:rPr>
                <w:b/>
                <w:sz w:val="22"/>
                <w:szCs w:val="22"/>
              </w:rPr>
            </w:pPr>
            <w:r w:rsidRPr="007F09ED">
              <w:rPr>
                <w:b/>
                <w:sz w:val="22"/>
                <w:szCs w:val="22"/>
              </w:rPr>
              <w:t>Beendigung der Mitgliedschaft</w:t>
            </w:r>
          </w:p>
          <w:p w14:paraId="161A07B6" w14:textId="77777777" w:rsidR="003F4F75" w:rsidRPr="007F09ED" w:rsidRDefault="003F4F75" w:rsidP="00F37EF8">
            <w:pPr>
              <w:rPr>
                <w:b/>
                <w:sz w:val="22"/>
                <w:szCs w:val="22"/>
              </w:rPr>
            </w:pPr>
          </w:p>
        </w:tc>
      </w:tr>
      <w:tr w:rsidR="003F4F75" w:rsidRPr="007F09ED" w14:paraId="32C17993" w14:textId="77777777" w:rsidTr="00F37EF8">
        <w:tc>
          <w:tcPr>
            <w:tcW w:w="959" w:type="dxa"/>
            <w:shd w:val="clear" w:color="auto" w:fill="auto"/>
          </w:tcPr>
          <w:p w14:paraId="354489D8" w14:textId="77777777" w:rsidR="003F4F75" w:rsidRDefault="003F4F75" w:rsidP="00F37EF8"/>
        </w:tc>
        <w:tc>
          <w:tcPr>
            <w:tcW w:w="425" w:type="dxa"/>
            <w:shd w:val="clear" w:color="auto" w:fill="auto"/>
          </w:tcPr>
          <w:p w14:paraId="2168F8AA" w14:textId="77777777" w:rsidR="003F4F75" w:rsidRPr="007F09ED" w:rsidRDefault="003F4F75" w:rsidP="00F37EF8">
            <w:pPr>
              <w:rPr>
                <w:sz w:val="20"/>
              </w:rPr>
            </w:pPr>
            <w:r w:rsidRPr="007F09ED">
              <w:rPr>
                <w:sz w:val="20"/>
              </w:rPr>
              <w:t>1.</w:t>
            </w:r>
          </w:p>
        </w:tc>
        <w:tc>
          <w:tcPr>
            <w:tcW w:w="8395" w:type="dxa"/>
            <w:gridSpan w:val="2"/>
            <w:shd w:val="clear" w:color="auto" w:fill="auto"/>
          </w:tcPr>
          <w:p w14:paraId="53185963" w14:textId="77777777" w:rsidR="003F4F75" w:rsidRPr="007F09ED" w:rsidRDefault="003F4F75" w:rsidP="00F37EF8">
            <w:pPr>
              <w:suppressAutoHyphens/>
              <w:jc w:val="both"/>
              <w:rPr>
                <w:sz w:val="20"/>
              </w:rPr>
            </w:pPr>
            <w:r w:rsidRPr="007F09ED">
              <w:rPr>
                <w:sz w:val="20"/>
              </w:rPr>
              <w:t>Die Mitgliedschaft endet durch freiwilligen Austritt, Ausschluss, Streichung von der Mitgliederliste oder durch Tod.</w:t>
            </w:r>
          </w:p>
          <w:p w14:paraId="682A1DAE" w14:textId="77777777" w:rsidR="003F4F75" w:rsidRPr="007F09ED" w:rsidRDefault="003F4F75" w:rsidP="00F37EF8">
            <w:pPr>
              <w:pStyle w:val="Titel"/>
              <w:jc w:val="left"/>
              <w:rPr>
                <w:sz w:val="22"/>
              </w:rPr>
            </w:pPr>
          </w:p>
        </w:tc>
      </w:tr>
      <w:tr w:rsidR="003F4F75" w:rsidRPr="007F09ED" w14:paraId="41C413CB" w14:textId="77777777" w:rsidTr="00F37EF8">
        <w:trPr>
          <w:trHeight w:val="305"/>
        </w:trPr>
        <w:tc>
          <w:tcPr>
            <w:tcW w:w="959" w:type="dxa"/>
            <w:shd w:val="clear" w:color="auto" w:fill="auto"/>
          </w:tcPr>
          <w:p w14:paraId="4361BC51" w14:textId="77777777" w:rsidR="003F4F75" w:rsidRDefault="003F4F75" w:rsidP="00F37EF8"/>
        </w:tc>
        <w:tc>
          <w:tcPr>
            <w:tcW w:w="425" w:type="dxa"/>
            <w:shd w:val="clear" w:color="auto" w:fill="auto"/>
          </w:tcPr>
          <w:p w14:paraId="178246F2" w14:textId="77777777" w:rsidR="003F4F75" w:rsidRPr="007F09ED" w:rsidRDefault="003F4F75" w:rsidP="00F37EF8">
            <w:pPr>
              <w:rPr>
                <w:sz w:val="20"/>
              </w:rPr>
            </w:pPr>
            <w:r w:rsidRPr="007F09ED">
              <w:rPr>
                <w:sz w:val="20"/>
              </w:rPr>
              <w:t>2.</w:t>
            </w:r>
          </w:p>
        </w:tc>
        <w:tc>
          <w:tcPr>
            <w:tcW w:w="8395" w:type="dxa"/>
            <w:gridSpan w:val="2"/>
            <w:shd w:val="clear" w:color="auto" w:fill="auto"/>
          </w:tcPr>
          <w:p w14:paraId="7BE86B61" w14:textId="77777777" w:rsidR="003F4F75" w:rsidRPr="007F09ED" w:rsidRDefault="003F4F75" w:rsidP="00F37EF8">
            <w:pPr>
              <w:suppressAutoHyphens/>
              <w:jc w:val="both"/>
              <w:rPr>
                <w:sz w:val="20"/>
              </w:rPr>
            </w:pPr>
            <w:r w:rsidRPr="007F09ED">
              <w:rPr>
                <w:sz w:val="20"/>
              </w:rPr>
              <w:t xml:space="preserve">Der Austritt ist nur zum Ende eines jeden Geschäftsjahres möglich (ordentlicher Austritt). Für den Fall einer </w:t>
            </w:r>
            <w:r>
              <w:rPr>
                <w:sz w:val="20"/>
              </w:rPr>
              <w:t>E</w:t>
            </w:r>
            <w:r w:rsidRPr="007F09ED">
              <w:rPr>
                <w:sz w:val="20"/>
              </w:rPr>
              <w:t xml:space="preserve">rhöhung </w:t>
            </w:r>
            <w:r>
              <w:rPr>
                <w:sz w:val="20"/>
              </w:rPr>
              <w:t xml:space="preserve">des Mitgliedsbeitrags (ohne Umsatzsteuer) </w:t>
            </w:r>
            <w:r w:rsidRPr="007F09ED">
              <w:rPr>
                <w:sz w:val="20"/>
              </w:rPr>
              <w:t>besteht ein außerordentliches Austrittsrecht.</w:t>
            </w:r>
            <w:r>
              <w:rPr>
                <w:sz w:val="20"/>
              </w:rPr>
              <w:t xml:space="preserve"> Eine Beitragserhöhung in diesem Sinne liegt jedoch nicht vor, wenn der Verein wegen Überschreitung der Umsatzgrenzen des § 19 Umsatz-steuergesetz Umsatzsteuer abzuführen hat, und sich der Mitgliedsbeit</w:t>
            </w:r>
            <w:r w:rsidR="00F1694C">
              <w:rPr>
                <w:sz w:val="20"/>
              </w:rPr>
              <w:t>rag deshalb um die abzuführende</w:t>
            </w:r>
            <w:r>
              <w:rPr>
                <w:sz w:val="20"/>
              </w:rPr>
              <w:t xml:space="preserve"> Umsatzsteuer erhöht. Gleiches gilt bei einer gesetzlichen Erhöhung des Umsatzsteuersatzes.</w:t>
            </w:r>
          </w:p>
          <w:p w14:paraId="1E6C74A8" w14:textId="77777777" w:rsidR="003F4F75" w:rsidRPr="007F09ED" w:rsidRDefault="003F4F75" w:rsidP="00F37EF8">
            <w:pPr>
              <w:suppressAutoHyphens/>
              <w:jc w:val="both"/>
              <w:rPr>
                <w:sz w:val="20"/>
              </w:rPr>
            </w:pPr>
          </w:p>
        </w:tc>
      </w:tr>
      <w:tr w:rsidR="003F4F75" w:rsidRPr="007F09ED" w14:paraId="76FCEA44" w14:textId="77777777" w:rsidTr="00F37EF8">
        <w:tc>
          <w:tcPr>
            <w:tcW w:w="959" w:type="dxa"/>
            <w:shd w:val="clear" w:color="auto" w:fill="auto"/>
          </w:tcPr>
          <w:p w14:paraId="1A382685" w14:textId="77777777" w:rsidR="003F4F75" w:rsidRDefault="003F4F75" w:rsidP="00F37EF8"/>
        </w:tc>
        <w:tc>
          <w:tcPr>
            <w:tcW w:w="425" w:type="dxa"/>
            <w:shd w:val="clear" w:color="auto" w:fill="auto"/>
          </w:tcPr>
          <w:p w14:paraId="772A72A3" w14:textId="77777777" w:rsidR="003F4F75" w:rsidRDefault="003F4F75" w:rsidP="00F37EF8"/>
        </w:tc>
        <w:tc>
          <w:tcPr>
            <w:tcW w:w="8395" w:type="dxa"/>
            <w:gridSpan w:val="2"/>
            <w:shd w:val="clear" w:color="auto" w:fill="auto"/>
          </w:tcPr>
          <w:p w14:paraId="327CCB81" w14:textId="77777777" w:rsidR="003F4F75" w:rsidRPr="007F09ED" w:rsidRDefault="003F4F75" w:rsidP="00F37EF8">
            <w:pPr>
              <w:suppressAutoHyphens/>
              <w:jc w:val="both"/>
              <w:rPr>
                <w:sz w:val="20"/>
              </w:rPr>
            </w:pPr>
            <w:r w:rsidRPr="007F09ED">
              <w:rPr>
                <w:sz w:val="20"/>
              </w:rPr>
              <w:t>Der Austritt ist mit einer Kündigungsfrist von drei Monaten vor Ablauf des jeweiligen Geschäftsjahres, für den Fall des außerordentlichen Austritts drei Monate vor Geltung des erhöhten Mitglied</w:t>
            </w:r>
            <w:r>
              <w:rPr>
                <w:sz w:val="20"/>
              </w:rPr>
              <w:t>s</w:t>
            </w:r>
            <w:r w:rsidRPr="007F09ED">
              <w:rPr>
                <w:sz w:val="20"/>
              </w:rPr>
              <w:t xml:space="preserve">beitrags (Hinweis auf § 7 Abs. 3 der Satzung) </w:t>
            </w:r>
            <w:r>
              <w:rPr>
                <w:sz w:val="20"/>
              </w:rPr>
              <w:t>schriftlich oder elektronisch</w:t>
            </w:r>
            <w:r w:rsidRPr="007F09ED">
              <w:rPr>
                <w:sz w:val="20"/>
              </w:rPr>
              <w:t xml:space="preserve"> </w:t>
            </w:r>
            <w:r w:rsidR="003C1CE7">
              <w:rPr>
                <w:sz w:val="20"/>
              </w:rPr>
              <w:t xml:space="preserve">(per E-Mail oder FAX) </w:t>
            </w:r>
            <w:r w:rsidRPr="007F09ED">
              <w:rPr>
                <w:sz w:val="20"/>
              </w:rPr>
              <w:t>gegenüber dem Vorstand zu erklären.</w:t>
            </w:r>
          </w:p>
          <w:p w14:paraId="7897EA1A" w14:textId="77777777" w:rsidR="003F4F75" w:rsidRPr="007F09ED" w:rsidRDefault="003F4F75" w:rsidP="00F37EF8">
            <w:pPr>
              <w:pStyle w:val="berschrift"/>
              <w:spacing w:before="0"/>
              <w:jc w:val="both"/>
              <w:rPr>
                <w:b w:val="0"/>
                <w:sz w:val="20"/>
              </w:rPr>
            </w:pPr>
          </w:p>
        </w:tc>
      </w:tr>
      <w:tr w:rsidR="003F4F75" w:rsidRPr="007F09ED" w14:paraId="4EF9765A" w14:textId="77777777" w:rsidTr="00F37EF8">
        <w:tc>
          <w:tcPr>
            <w:tcW w:w="959" w:type="dxa"/>
            <w:shd w:val="clear" w:color="auto" w:fill="auto"/>
          </w:tcPr>
          <w:p w14:paraId="5FB43899" w14:textId="77777777" w:rsidR="003F4F75" w:rsidRDefault="003F4F75" w:rsidP="00F37EF8"/>
        </w:tc>
        <w:tc>
          <w:tcPr>
            <w:tcW w:w="425" w:type="dxa"/>
            <w:shd w:val="clear" w:color="auto" w:fill="auto"/>
          </w:tcPr>
          <w:p w14:paraId="1FEC3634" w14:textId="77777777" w:rsidR="003F4F75" w:rsidRPr="007F09ED" w:rsidRDefault="003F4F75" w:rsidP="00F37EF8">
            <w:pPr>
              <w:rPr>
                <w:sz w:val="20"/>
              </w:rPr>
            </w:pPr>
            <w:r w:rsidRPr="007F09ED">
              <w:rPr>
                <w:sz w:val="20"/>
              </w:rPr>
              <w:t>3.</w:t>
            </w:r>
          </w:p>
        </w:tc>
        <w:tc>
          <w:tcPr>
            <w:tcW w:w="8395" w:type="dxa"/>
            <w:gridSpan w:val="2"/>
            <w:shd w:val="clear" w:color="auto" w:fill="auto"/>
          </w:tcPr>
          <w:p w14:paraId="43E81C97" w14:textId="77777777" w:rsidR="003F4F75" w:rsidRPr="007F09ED" w:rsidRDefault="003F4F75" w:rsidP="00F37EF8">
            <w:pPr>
              <w:suppressAutoHyphens/>
              <w:jc w:val="both"/>
              <w:rPr>
                <w:sz w:val="20"/>
              </w:rPr>
            </w:pPr>
            <w:r w:rsidRPr="007F09ED">
              <w:rPr>
                <w:sz w:val="20"/>
              </w:rPr>
              <w:t xml:space="preserve">Ein Mitglied kann aus dem Verein ausgeschlossen werden, wenn es gegen die Satzung oder das Ansehen des Vereins bzw. seiner Mitglieder gröblich verstoßen hat. </w:t>
            </w:r>
          </w:p>
          <w:p w14:paraId="3A9DB36F" w14:textId="77777777" w:rsidR="003F4F75" w:rsidRPr="007F09ED" w:rsidRDefault="003F4F75" w:rsidP="00F37EF8">
            <w:pPr>
              <w:suppressAutoHyphens/>
              <w:jc w:val="both"/>
              <w:rPr>
                <w:sz w:val="20"/>
              </w:rPr>
            </w:pPr>
          </w:p>
        </w:tc>
      </w:tr>
      <w:tr w:rsidR="003F4F75" w:rsidRPr="007F09ED" w14:paraId="2AEA89E3" w14:textId="77777777" w:rsidTr="00F37EF8">
        <w:tc>
          <w:tcPr>
            <w:tcW w:w="959" w:type="dxa"/>
            <w:shd w:val="clear" w:color="auto" w:fill="auto"/>
          </w:tcPr>
          <w:p w14:paraId="533E2A0B" w14:textId="77777777" w:rsidR="003F4F75" w:rsidRDefault="003F4F75" w:rsidP="00F37EF8"/>
        </w:tc>
        <w:tc>
          <w:tcPr>
            <w:tcW w:w="425" w:type="dxa"/>
            <w:shd w:val="clear" w:color="auto" w:fill="auto"/>
          </w:tcPr>
          <w:p w14:paraId="12DFCF8D" w14:textId="77777777" w:rsidR="003F4F75" w:rsidRDefault="003F4F75" w:rsidP="00F37EF8"/>
        </w:tc>
        <w:tc>
          <w:tcPr>
            <w:tcW w:w="8395" w:type="dxa"/>
            <w:gridSpan w:val="2"/>
            <w:shd w:val="clear" w:color="auto" w:fill="auto"/>
          </w:tcPr>
          <w:p w14:paraId="2F2A08C0" w14:textId="2F28D326" w:rsidR="003F4F75" w:rsidRPr="007F09ED" w:rsidRDefault="003F4F75" w:rsidP="00F37EF8">
            <w:pPr>
              <w:keepLines/>
              <w:suppressAutoHyphens/>
              <w:jc w:val="both"/>
              <w:rPr>
                <w:sz w:val="20"/>
              </w:rPr>
            </w:pPr>
            <w:r w:rsidRPr="007F09ED">
              <w:rPr>
                <w:sz w:val="20"/>
              </w:rPr>
              <w:t xml:space="preserve">Über den Ausschluss entscheidet der Vorstand </w:t>
            </w:r>
            <w:r w:rsidR="003C1CE7">
              <w:rPr>
                <w:sz w:val="20"/>
              </w:rPr>
              <w:t xml:space="preserve">schriftlich oder - mit Zustimmung   des Mitglieds elektronisch (per E-Mail oder FAX) unter Angabe von Gründen nach vorheriger Anhörung des Mitglieds. Das </w:t>
            </w:r>
            <w:r>
              <w:rPr>
                <w:sz w:val="20"/>
              </w:rPr>
              <w:t>Mitglied</w:t>
            </w:r>
            <w:r w:rsidRPr="007F09ED">
              <w:rPr>
                <w:sz w:val="20"/>
              </w:rPr>
              <w:t xml:space="preserve"> hat das Recht, gegen die Ausschlussentscheidung des Vorstands binnen eines Monats nach Zugang schriftlich Widerspruch beim Vorstand einzulegen. Über den Widerspruch entscheidet dann die nächste Mitgliederversammlung.</w:t>
            </w:r>
          </w:p>
          <w:p w14:paraId="7A9E6DE3" w14:textId="77777777" w:rsidR="003F4F75" w:rsidRPr="007F09ED" w:rsidRDefault="003F4F75" w:rsidP="00F37EF8">
            <w:pPr>
              <w:pStyle w:val="Titel"/>
              <w:jc w:val="left"/>
              <w:rPr>
                <w:sz w:val="22"/>
              </w:rPr>
            </w:pPr>
          </w:p>
        </w:tc>
      </w:tr>
      <w:tr w:rsidR="003F4F75" w:rsidRPr="007F09ED" w14:paraId="5A31D0C1" w14:textId="77777777" w:rsidTr="00F37EF8">
        <w:tc>
          <w:tcPr>
            <w:tcW w:w="959" w:type="dxa"/>
            <w:shd w:val="clear" w:color="auto" w:fill="auto"/>
          </w:tcPr>
          <w:p w14:paraId="02B89D04" w14:textId="77777777" w:rsidR="003F4F75" w:rsidRDefault="003F4F75" w:rsidP="00F37EF8"/>
        </w:tc>
        <w:tc>
          <w:tcPr>
            <w:tcW w:w="425" w:type="dxa"/>
            <w:shd w:val="clear" w:color="auto" w:fill="auto"/>
          </w:tcPr>
          <w:p w14:paraId="7F6C43DE" w14:textId="77777777" w:rsidR="003F4F75" w:rsidRPr="007F09ED" w:rsidRDefault="003F4F75" w:rsidP="00F37EF8">
            <w:pPr>
              <w:rPr>
                <w:sz w:val="20"/>
              </w:rPr>
            </w:pPr>
            <w:r w:rsidRPr="007F09ED">
              <w:rPr>
                <w:sz w:val="20"/>
              </w:rPr>
              <w:t>4.</w:t>
            </w:r>
          </w:p>
        </w:tc>
        <w:tc>
          <w:tcPr>
            <w:tcW w:w="8395" w:type="dxa"/>
            <w:gridSpan w:val="2"/>
            <w:shd w:val="clear" w:color="auto" w:fill="auto"/>
          </w:tcPr>
          <w:p w14:paraId="77749C4D" w14:textId="77777777" w:rsidR="003F4F75" w:rsidRPr="007F09ED" w:rsidRDefault="003F4F75" w:rsidP="00F37EF8">
            <w:pPr>
              <w:suppressAutoHyphens/>
              <w:jc w:val="both"/>
              <w:rPr>
                <w:sz w:val="20"/>
              </w:rPr>
            </w:pPr>
            <w:r w:rsidRPr="007F09ED">
              <w:rPr>
                <w:sz w:val="20"/>
              </w:rPr>
              <w:t>Ein Mitglied kann durch Beschluss des Vorstands von der Mitgliederliste gestrichen werden, wenn es trotz zweimaliger schriftlicher</w:t>
            </w:r>
            <w:r>
              <w:rPr>
                <w:sz w:val="20"/>
              </w:rPr>
              <w:t xml:space="preserve"> oder – mit Zustimmung des Mitglieds – elektronischer (per E-Mail oder Fax)</w:t>
            </w:r>
            <w:r w:rsidRPr="007F09ED">
              <w:rPr>
                <w:sz w:val="20"/>
              </w:rPr>
              <w:t xml:space="preserve"> Mahnung mit der Zahlung von Mitgliedsbeiträgen im Rückstand ist. Die Streichung darf erst beschlossen werden, wenn nach Absendung der 2. Mahnung mindestens zwei Monate verstrichen sind und in dieser Mahnung die Streichung angedroht worden ist.</w:t>
            </w:r>
          </w:p>
          <w:p w14:paraId="4F9D2218" w14:textId="77777777" w:rsidR="003F4F75" w:rsidRPr="007F09ED" w:rsidRDefault="003F4F75" w:rsidP="00F37EF8">
            <w:pPr>
              <w:pStyle w:val="Titel"/>
              <w:jc w:val="left"/>
              <w:rPr>
                <w:sz w:val="22"/>
              </w:rPr>
            </w:pPr>
          </w:p>
        </w:tc>
      </w:tr>
      <w:tr w:rsidR="003F4F75" w:rsidRPr="007F09ED" w14:paraId="1E3FFC28" w14:textId="77777777" w:rsidTr="00F37EF8">
        <w:tc>
          <w:tcPr>
            <w:tcW w:w="959" w:type="dxa"/>
            <w:shd w:val="clear" w:color="auto" w:fill="auto"/>
          </w:tcPr>
          <w:p w14:paraId="44225461" w14:textId="77777777" w:rsidR="003F4F75" w:rsidRDefault="003F4F75" w:rsidP="00F37EF8"/>
        </w:tc>
        <w:tc>
          <w:tcPr>
            <w:tcW w:w="425" w:type="dxa"/>
            <w:shd w:val="clear" w:color="auto" w:fill="auto"/>
          </w:tcPr>
          <w:p w14:paraId="740BE607" w14:textId="77777777" w:rsidR="003F4F75" w:rsidRPr="007F09ED" w:rsidRDefault="003F4F75" w:rsidP="00F37EF8">
            <w:pPr>
              <w:rPr>
                <w:sz w:val="20"/>
              </w:rPr>
            </w:pPr>
            <w:r w:rsidRPr="007F09ED">
              <w:rPr>
                <w:sz w:val="20"/>
              </w:rPr>
              <w:t>5.</w:t>
            </w:r>
          </w:p>
        </w:tc>
        <w:tc>
          <w:tcPr>
            <w:tcW w:w="8395" w:type="dxa"/>
            <w:gridSpan w:val="2"/>
            <w:shd w:val="clear" w:color="auto" w:fill="auto"/>
          </w:tcPr>
          <w:p w14:paraId="07847DC0" w14:textId="77777777" w:rsidR="003F4F75" w:rsidRPr="007F09ED" w:rsidRDefault="003F4F75" w:rsidP="00F37EF8">
            <w:pPr>
              <w:suppressAutoHyphens/>
              <w:jc w:val="both"/>
              <w:rPr>
                <w:sz w:val="20"/>
              </w:rPr>
            </w:pPr>
            <w:r w:rsidRPr="007F09ED">
              <w:rPr>
                <w:sz w:val="20"/>
              </w:rPr>
              <w:t>Nach Beendigung der Mitgliedschaft erlöschen sämtliche Rechte und Pflichten gegenüber dem Verein. Das gilt nicht für etwaige Haftpflichtansprüche nach § 15 der Satzung. Gleichzeitig ist das ehemalige Mitglied automatisch aller bekleideten Ämter innerhalb des Vereins enthoben.</w:t>
            </w:r>
          </w:p>
          <w:p w14:paraId="00D8F51D" w14:textId="77777777" w:rsidR="003F4F75" w:rsidRPr="007F09ED" w:rsidRDefault="003F4F75" w:rsidP="00F37EF8">
            <w:pPr>
              <w:pStyle w:val="Titel"/>
              <w:jc w:val="left"/>
              <w:rPr>
                <w:sz w:val="22"/>
              </w:rPr>
            </w:pPr>
          </w:p>
        </w:tc>
      </w:tr>
      <w:tr w:rsidR="003F4F75" w:rsidRPr="007F09ED" w14:paraId="4D965760" w14:textId="77777777" w:rsidTr="00F37EF8">
        <w:tc>
          <w:tcPr>
            <w:tcW w:w="959" w:type="dxa"/>
            <w:shd w:val="clear" w:color="auto" w:fill="auto"/>
          </w:tcPr>
          <w:p w14:paraId="17B93ADD" w14:textId="77777777" w:rsidR="003F4F75" w:rsidRPr="007F09ED" w:rsidRDefault="003F4F75" w:rsidP="00F37EF8">
            <w:pPr>
              <w:rPr>
                <w:b/>
                <w:sz w:val="22"/>
                <w:szCs w:val="22"/>
              </w:rPr>
            </w:pPr>
            <w:r w:rsidRPr="007F09ED">
              <w:rPr>
                <w:b/>
                <w:sz w:val="22"/>
                <w:szCs w:val="22"/>
              </w:rPr>
              <w:t xml:space="preserve">§  6 – </w:t>
            </w:r>
          </w:p>
        </w:tc>
        <w:tc>
          <w:tcPr>
            <w:tcW w:w="8820" w:type="dxa"/>
            <w:gridSpan w:val="3"/>
            <w:shd w:val="clear" w:color="auto" w:fill="auto"/>
          </w:tcPr>
          <w:p w14:paraId="3813F555" w14:textId="77777777" w:rsidR="003F4F75" w:rsidRPr="007F09ED" w:rsidRDefault="003F4F75" w:rsidP="00F37EF8">
            <w:pPr>
              <w:rPr>
                <w:b/>
                <w:sz w:val="22"/>
                <w:szCs w:val="22"/>
              </w:rPr>
            </w:pPr>
            <w:r w:rsidRPr="007F09ED">
              <w:rPr>
                <w:b/>
                <w:sz w:val="22"/>
                <w:szCs w:val="22"/>
              </w:rPr>
              <w:t>Rechte und Pflichten der Mitglieder</w:t>
            </w:r>
          </w:p>
          <w:p w14:paraId="70B7932F" w14:textId="77777777" w:rsidR="003F4F75" w:rsidRPr="007F09ED" w:rsidRDefault="003F4F75" w:rsidP="00F37EF8">
            <w:pPr>
              <w:rPr>
                <w:b/>
                <w:sz w:val="22"/>
                <w:szCs w:val="22"/>
              </w:rPr>
            </w:pPr>
          </w:p>
        </w:tc>
      </w:tr>
      <w:tr w:rsidR="003F4F75" w:rsidRPr="007F09ED" w14:paraId="596A1152" w14:textId="77777777" w:rsidTr="00F37EF8">
        <w:tc>
          <w:tcPr>
            <w:tcW w:w="959" w:type="dxa"/>
            <w:shd w:val="clear" w:color="auto" w:fill="auto"/>
          </w:tcPr>
          <w:p w14:paraId="1BA2EDE5" w14:textId="77777777" w:rsidR="003F4F75" w:rsidRDefault="003F4F75" w:rsidP="00F37EF8"/>
        </w:tc>
        <w:tc>
          <w:tcPr>
            <w:tcW w:w="425" w:type="dxa"/>
            <w:shd w:val="clear" w:color="auto" w:fill="auto"/>
          </w:tcPr>
          <w:p w14:paraId="548D32DF" w14:textId="77777777" w:rsidR="003F4F75" w:rsidRPr="007F09ED" w:rsidRDefault="003F4F75" w:rsidP="00F37EF8">
            <w:pPr>
              <w:rPr>
                <w:sz w:val="20"/>
              </w:rPr>
            </w:pPr>
            <w:r w:rsidRPr="007F09ED">
              <w:rPr>
                <w:sz w:val="20"/>
              </w:rPr>
              <w:t>1.</w:t>
            </w:r>
          </w:p>
        </w:tc>
        <w:tc>
          <w:tcPr>
            <w:tcW w:w="8395" w:type="dxa"/>
            <w:gridSpan w:val="2"/>
            <w:shd w:val="clear" w:color="auto" w:fill="auto"/>
          </w:tcPr>
          <w:p w14:paraId="47E57632" w14:textId="77777777" w:rsidR="003F4F75" w:rsidRDefault="003F4F75" w:rsidP="00F37EF8">
            <w:pPr>
              <w:suppressAutoHyphens/>
              <w:jc w:val="both"/>
              <w:rPr>
                <w:sz w:val="20"/>
              </w:rPr>
            </w:pPr>
            <w:r>
              <w:rPr>
                <w:sz w:val="20"/>
              </w:rPr>
              <w:t>Das Vereinsmitglied ist berechtigt, sich nach Maßgabe dieser Satzung und den gesetzlichen Bestimmungen beraten zu lassen. Ein Anspruch auf Beratungsleistung besteht nur dann, wenn alle fälligen Mitgliedsbeiträge entrichtet wurden. Beitragszahlungen für Kalenderjahre, in denen die Mitgliedschaft noch nicht bestand, fallen dagegen auch dann nicht an, wenn für diese Jahre z.B. die Steuererklärungen noch zu erstellen sind. Das Mitglied ist verpflichtet, dem Verein alle für die Beratung erforderlichen Unterlagen auszuhändigen und Auskünfte zu erteilen.</w:t>
            </w:r>
          </w:p>
          <w:p w14:paraId="48F42631" w14:textId="77777777" w:rsidR="003F4F75" w:rsidRPr="007F09ED" w:rsidRDefault="003F4F75" w:rsidP="00F37EF8">
            <w:pPr>
              <w:pStyle w:val="Titel"/>
              <w:jc w:val="left"/>
              <w:rPr>
                <w:sz w:val="22"/>
              </w:rPr>
            </w:pPr>
            <w:r>
              <w:rPr>
                <w:sz w:val="22"/>
              </w:rPr>
              <w:t xml:space="preserve"> </w:t>
            </w:r>
          </w:p>
        </w:tc>
      </w:tr>
      <w:tr w:rsidR="003F4F75" w:rsidRPr="007F09ED" w14:paraId="1FF7BDC1" w14:textId="77777777" w:rsidTr="00F37EF8">
        <w:tc>
          <w:tcPr>
            <w:tcW w:w="959" w:type="dxa"/>
            <w:shd w:val="clear" w:color="auto" w:fill="auto"/>
          </w:tcPr>
          <w:p w14:paraId="552769BA" w14:textId="77777777" w:rsidR="003F4F75" w:rsidRDefault="003F4F75" w:rsidP="00F37EF8"/>
        </w:tc>
        <w:tc>
          <w:tcPr>
            <w:tcW w:w="425" w:type="dxa"/>
            <w:shd w:val="clear" w:color="auto" w:fill="auto"/>
          </w:tcPr>
          <w:p w14:paraId="640FF6D6" w14:textId="77777777" w:rsidR="003F4F75" w:rsidRPr="007F09ED" w:rsidRDefault="003F4F75" w:rsidP="00F37EF8">
            <w:pPr>
              <w:rPr>
                <w:sz w:val="20"/>
              </w:rPr>
            </w:pPr>
            <w:r w:rsidRPr="007F09ED">
              <w:rPr>
                <w:sz w:val="20"/>
              </w:rPr>
              <w:t>2.</w:t>
            </w:r>
          </w:p>
        </w:tc>
        <w:tc>
          <w:tcPr>
            <w:tcW w:w="8395" w:type="dxa"/>
            <w:gridSpan w:val="2"/>
            <w:shd w:val="clear" w:color="auto" w:fill="auto"/>
          </w:tcPr>
          <w:p w14:paraId="537D49A8" w14:textId="77777777" w:rsidR="003F4F75" w:rsidRPr="007F09ED" w:rsidRDefault="003F4F75" w:rsidP="00F37EF8">
            <w:pPr>
              <w:suppressAutoHyphens/>
              <w:jc w:val="both"/>
              <w:rPr>
                <w:sz w:val="20"/>
              </w:rPr>
            </w:pPr>
            <w:r w:rsidRPr="007F09ED">
              <w:rPr>
                <w:sz w:val="20"/>
              </w:rPr>
              <w:t>Jedes Mitglied kann stimmberechtigt an der Mitgliederversammlung teilnehmen.</w:t>
            </w:r>
            <w:r>
              <w:rPr>
                <w:sz w:val="20"/>
              </w:rPr>
              <w:t xml:space="preserve"> Im Fall der Verhinderung kann sich ein Mitglied durch ein anderes Vereinsmitglied vertreten lassen.</w:t>
            </w:r>
          </w:p>
          <w:p w14:paraId="087F8AAD" w14:textId="77777777" w:rsidR="003F4F75" w:rsidRPr="007F09ED" w:rsidRDefault="003F4F75" w:rsidP="00F37EF8">
            <w:pPr>
              <w:suppressAutoHyphens/>
              <w:jc w:val="both"/>
              <w:rPr>
                <w:sz w:val="20"/>
              </w:rPr>
            </w:pPr>
          </w:p>
        </w:tc>
      </w:tr>
      <w:tr w:rsidR="003F4F75" w:rsidRPr="007F09ED" w14:paraId="4F7BDE8D" w14:textId="77777777" w:rsidTr="00F37EF8">
        <w:tc>
          <w:tcPr>
            <w:tcW w:w="959" w:type="dxa"/>
            <w:shd w:val="clear" w:color="auto" w:fill="auto"/>
          </w:tcPr>
          <w:p w14:paraId="7E3763B6" w14:textId="77777777" w:rsidR="003F4F75" w:rsidRDefault="003F4F75" w:rsidP="00F37EF8"/>
        </w:tc>
        <w:tc>
          <w:tcPr>
            <w:tcW w:w="425" w:type="dxa"/>
            <w:shd w:val="clear" w:color="auto" w:fill="auto"/>
          </w:tcPr>
          <w:p w14:paraId="2DF92BB6" w14:textId="77777777" w:rsidR="003F4F75" w:rsidRPr="007F09ED" w:rsidRDefault="003F4F75" w:rsidP="00F37EF8">
            <w:pPr>
              <w:rPr>
                <w:sz w:val="20"/>
              </w:rPr>
            </w:pPr>
            <w:r w:rsidRPr="007F09ED">
              <w:rPr>
                <w:sz w:val="20"/>
              </w:rPr>
              <w:t>3.</w:t>
            </w:r>
          </w:p>
        </w:tc>
        <w:tc>
          <w:tcPr>
            <w:tcW w:w="8395" w:type="dxa"/>
            <w:gridSpan w:val="2"/>
            <w:shd w:val="clear" w:color="auto" w:fill="auto"/>
          </w:tcPr>
          <w:p w14:paraId="4B0EC2DA" w14:textId="77777777" w:rsidR="003F4F75" w:rsidRPr="007F09ED" w:rsidRDefault="003F4F75" w:rsidP="00F37EF8">
            <w:pPr>
              <w:suppressAutoHyphens/>
              <w:jc w:val="both"/>
              <w:rPr>
                <w:sz w:val="20"/>
              </w:rPr>
            </w:pPr>
            <w:r w:rsidRPr="007F09ED">
              <w:rPr>
                <w:sz w:val="20"/>
              </w:rPr>
              <w:t>Das Mitglied ist zur Beitragszahlung im Rahmen von § 7 der Satzung verpflichtet.</w:t>
            </w:r>
          </w:p>
          <w:p w14:paraId="105607F4" w14:textId="77777777" w:rsidR="003F4F75" w:rsidRPr="007F09ED" w:rsidRDefault="003F4F75" w:rsidP="00F37EF8">
            <w:pPr>
              <w:pStyle w:val="Titel"/>
              <w:jc w:val="left"/>
              <w:rPr>
                <w:sz w:val="22"/>
              </w:rPr>
            </w:pPr>
          </w:p>
        </w:tc>
      </w:tr>
      <w:tr w:rsidR="003F4F75" w:rsidRPr="007F09ED" w14:paraId="05C85240" w14:textId="77777777" w:rsidTr="00F37EF8">
        <w:tc>
          <w:tcPr>
            <w:tcW w:w="959" w:type="dxa"/>
            <w:shd w:val="clear" w:color="auto" w:fill="auto"/>
          </w:tcPr>
          <w:p w14:paraId="5E15A8ED" w14:textId="77777777" w:rsidR="003F4F75" w:rsidRDefault="003F4F75" w:rsidP="00F37EF8"/>
        </w:tc>
        <w:tc>
          <w:tcPr>
            <w:tcW w:w="425" w:type="dxa"/>
            <w:shd w:val="clear" w:color="auto" w:fill="auto"/>
          </w:tcPr>
          <w:p w14:paraId="7FFE86E7" w14:textId="77777777" w:rsidR="003F4F75" w:rsidRPr="009101F2" w:rsidRDefault="003F4F75" w:rsidP="00F37EF8">
            <w:r w:rsidRPr="007F09ED">
              <w:rPr>
                <w:sz w:val="20"/>
              </w:rPr>
              <w:t>4</w:t>
            </w:r>
            <w:r w:rsidRPr="009101F2">
              <w:t>.</w:t>
            </w:r>
          </w:p>
        </w:tc>
        <w:tc>
          <w:tcPr>
            <w:tcW w:w="8395" w:type="dxa"/>
            <w:gridSpan w:val="2"/>
            <w:shd w:val="clear" w:color="auto" w:fill="auto"/>
          </w:tcPr>
          <w:p w14:paraId="628A40F4" w14:textId="77777777" w:rsidR="003F4F75" w:rsidRPr="007F09ED" w:rsidRDefault="003F4F75" w:rsidP="00F37EF8">
            <w:pPr>
              <w:suppressAutoHyphens/>
              <w:jc w:val="both"/>
              <w:rPr>
                <w:sz w:val="20"/>
              </w:rPr>
            </w:pPr>
            <w:r w:rsidRPr="007F09ED">
              <w:rPr>
                <w:sz w:val="20"/>
              </w:rPr>
              <w:t>Ein Anspruch auf Ausschüttung des Vereinsvermögens besteht nicht.</w:t>
            </w:r>
          </w:p>
          <w:p w14:paraId="6CEAC65A" w14:textId="77777777" w:rsidR="003F4F75" w:rsidRPr="007F09ED" w:rsidRDefault="003F4F75" w:rsidP="00F37EF8">
            <w:pPr>
              <w:pStyle w:val="Titel"/>
              <w:jc w:val="left"/>
              <w:rPr>
                <w:sz w:val="22"/>
              </w:rPr>
            </w:pPr>
          </w:p>
        </w:tc>
      </w:tr>
      <w:tr w:rsidR="003F4F75" w:rsidRPr="007F09ED" w14:paraId="5D9FB638" w14:textId="77777777" w:rsidTr="00F37EF8">
        <w:tc>
          <w:tcPr>
            <w:tcW w:w="959" w:type="dxa"/>
            <w:shd w:val="clear" w:color="auto" w:fill="auto"/>
          </w:tcPr>
          <w:p w14:paraId="710815EC" w14:textId="77777777" w:rsidR="003F4F75" w:rsidRPr="007F09ED" w:rsidRDefault="003F4F75" w:rsidP="00F37EF8">
            <w:pPr>
              <w:rPr>
                <w:b/>
                <w:sz w:val="22"/>
                <w:szCs w:val="22"/>
              </w:rPr>
            </w:pPr>
            <w:r w:rsidRPr="007F09ED">
              <w:rPr>
                <w:b/>
                <w:sz w:val="22"/>
                <w:szCs w:val="22"/>
              </w:rPr>
              <w:t>§  7 –</w:t>
            </w:r>
          </w:p>
        </w:tc>
        <w:tc>
          <w:tcPr>
            <w:tcW w:w="8820" w:type="dxa"/>
            <w:gridSpan w:val="3"/>
            <w:shd w:val="clear" w:color="auto" w:fill="auto"/>
          </w:tcPr>
          <w:p w14:paraId="5E3DF32C" w14:textId="77777777" w:rsidR="003F4F75" w:rsidRPr="007F09ED" w:rsidRDefault="003F4F75" w:rsidP="00F37EF8">
            <w:pPr>
              <w:rPr>
                <w:b/>
                <w:sz w:val="22"/>
                <w:szCs w:val="22"/>
              </w:rPr>
            </w:pPr>
            <w:r w:rsidRPr="007F09ED">
              <w:rPr>
                <w:b/>
                <w:sz w:val="22"/>
                <w:szCs w:val="22"/>
              </w:rPr>
              <w:t>Mitgliedsbeiträge</w:t>
            </w:r>
          </w:p>
          <w:p w14:paraId="09A6C351" w14:textId="77777777" w:rsidR="003F4F75" w:rsidRPr="007F09ED" w:rsidRDefault="003F4F75" w:rsidP="00F37EF8">
            <w:pPr>
              <w:rPr>
                <w:b/>
                <w:sz w:val="22"/>
                <w:szCs w:val="22"/>
              </w:rPr>
            </w:pPr>
          </w:p>
        </w:tc>
      </w:tr>
      <w:tr w:rsidR="003F4F75" w:rsidRPr="007F09ED" w14:paraId="06C69B40" w14:textId="77777777" w:rsidTr="00F37EF8">
        <w:trPr>
          <w:trHeight w:val="584"/>
        </w:trPr>
        <w:tc>
          <w:tcPr>
            <w:tcW w:w="959" w:type="dxa"/>
            <w:shd w:val="clear" w:color="auto" w:fill="auto"/>
          </w:tcPr>
          <w:p w14:paraId="531E5A3C" w14:textId="77777777" w:rsidR="003F4F75" w:rsidRDefault="003F4F75" w:rsidP="00F37EF8"/>
        </w:tc>
        <w:tc>
          <w:tcPr>
            <w:tcW w:w="425" w:type="dxa"/>
            <w:shd w:val="clear" w:color="auto" w:fill="auto"/>
          </w:tcPr>
          <w:p w14:paraId="4E788C1C" w14:textId="77777777" w:rsidR="003F4F75" w:rsidRPr="007F09ED" w:rsidRDefault="003F4F75" w:rsidP="00F37EF8">
            <w:pPr>
              <w:rPr>
                <w:sz w:val="20"/>
              </w:rPr>
            </w:pPr>
            <w:r w:rsidRPr="007F09ED">
              <w:rPr>
                <w:sz w:val="20"/>
              </w:rPr>
              <w:t>1.</w:t>
            </w:r>
          </w:p>
        </w:tc>
        <w:tc>
          <w:tcPr>
            <w:tcW w:w="8395" w:type="dxa"/>
            <w:gridSpan w:val="2"/>
            <w:shd w:val="clear" w:color="auto" w:fill="auto"/>
          </w:tcPr>
          <w:p w14:paraId="01A3DFA0" w14:textId="77777777" w:rsidR="003F4F75" w:rsidRPr="007F09ED" w:rsidRDefault="003F4F75" w:rsidP="00F37EF8">
            <w:pPr>
              <w:suppressAutoHyphens/>
              <w:jc w:val="both"/>
              <w:rPr>
                <w:sz w:val="20"/>
              </w:rPr>
            </w:pPr>
            <w:r w:rsidRPr="007F09ED">
              <w:rPr>
                <w:sz w:val="20"/>
              </w:rPr>
              <w:t xml:space="preserve">Es wird ein einheitlicher Jahres-Mitgliedsbeitrag </w:t>
            </w:r>
            <w:r w:rsidRPr="007F09ED">
              <w:rPr>
                <w:rStyle w:val="Funotenzeichen"/>
                <w:b/>
                <w:sz w:val="20"/>
              </w:rPr>
              <w:footnoteReference w:customMarkFollows="1" w:id="6"/>
              <w:t>5)</w:t>
            </w:r>
            <w:r w:rsidRPr="007F09ED">
              <w:rPr>
                <w:sz w:val="20"/>
              </w:rPr>
              <w:t xml:space="preserve"> sowie eine </w:t>
            </w:r>
            <w:r>
              <w:rPr>
                <w:sz w:val="20"/>
              </w:rPr>
              <w:t xml:space="preserve">ggf. </w:t>
            </w:r>
            <w:r w:rsidRPr="007F09ED">
              <w:rPr>
                <w:sz w:val="20"/>
              </w:rPr>
              <w:t>einmalige Aufnahme</w:t>
            </w:r>
            <w:r>
              <w:rPr>
                <w:sz w:val="20"/>
              </w:rPr>
              <w:t>-</w:t>
            </w:r>
            <w:r w:rsidRPr="007F09ED">
              <w:rPr>
                <w:sz w:val="20"/>
              </w:rPr>
              <w:t xml:space="preserve">gebühr erhoben. </w:t>
            </w:r>
            <w:r>
              <w:rPr>
                <w:sz w:val="20"/>
              </w:rPr>
              <w:t>Das Mitglied ist zur Entrichtung des Mitgliedsbeitrags auch dann verpflichtet, wenn es die Hilfeleistung des Vereins nicht in Anspruch nimmt.</w:t>
            </w:r>
          </w:p>
        </w:tc>
      </w:tr>
      <w:tr w:rsidR="003F4F75" w:rsidRPr="007F09ED" w14:paraId="28012C84" w14:textId="77777777" w:rsidTr="00F37EF8">
        <w:trPr>
          <w:trHeight w:val="706"/>
        </w:trPr>
        <w:tc>
          <w:tcPr>
            <w:tcW w:w="959" w:type="dxa"/>
            <w:shd w:val="clear" w:color="auto" w:fill="auto"/>
          </w:tcPr>
          <w:p w14:paraId="0C3E9A7B" w14:textId="77777777" w:rsidR="003F4F75" w:rsidRDefault="003F4F75" w:rsidP="00F37EF8"/>
        </w:tc>
        <w:tc>
          <w:tcPr>
            <w:tcW w:w="425" w:type="dxa"/>
            <w:shd w:val="clear" w:color="auto" w:fill="auto"/>
          </w:tcPr>
          <w:p w14:paraId="58B91073" w14:textId="77777777" w:rsidR="003F4F75" w:rsidRPr="007F09ED" w:rsidRDefault="003F4F75" w:rsidP="00F37EF8">
            <w:pPr>
              <w:rPr>
                <w:sz w:val="20"/>
              </w:rPr>
            </w:pPr>
            <w:r w:rsidRPr="007F09ED">
              <w:rPr>
                <w:sz w:val="20"/>
              </w:rPr>
              <w:t>2.</w:t>
            </w:r>
          </w:p>
        </w:tc>
        <w:tc>
          <w:tcPr>
            <w:tcW w:w="8395" w:type="dxa"/>
            <w:gridSpan w:val="2"/>
            <w:shd w:val="clear" w:color="auto" w:fill="auto"/>
          </w:tcPr>
          <w:p w14:paraId="4EB8F0F8" w14:textId="77777777" w:rsidR="003F4F75" w:rsidRPr="007F09ED" w:rsidRDefault="003F4F75" w:rsidP="003C1CE7">
            <w:pPr>
              <w:suppressAutoHyphens/>
              <w:jc w:val="both"/>
              <w:rPr>
                <w:sz w:val="20"/>
              </w:rPr>
            </w:pPr>
            <w:r w:rsidRPr="007F09ED">
              <w:rPr>
                <w:sz w:val="20"/>
              </w:rPr>
              <w:t>Die Aufnahmegebühr sowie der erste Jahresbeitrag sind beim Eintritt in den Verein zu entrichten. Folgebeiträge sind zum  ...........</w:t>
            </w:r>
            <w:r w:rsidR="003C1CE7">
              <w:rPr>
                <w:sz w:val="20"/>
              </w:rPr>
              <w:t>.................................</w:t>
            </w:r>
            <w:r w:rsidRPr="007F09ED">
              <w:rPr>
                <w:rStyle w:val="Funotenzeichen"/>
                <w:b/>
                <w:sz w:val="20"/>
              </w:rPr>
              <w:footnoteReference w:customMarkFollows="1" w:id="7"/>
              <w:t>6)</w:t>
            </w:r>
            <w:r w:rsidR="003C1CE7">
              <w:t xml:space="preserve"> </w:t>
            </w:r>
            <w:r w:rsidRPr="007F09ED">
              <w:rPr>
                <w:sz w:val="20"/>
              </w:rPr>
              <w:t xml:space="preserve"> eines jeden Jahres fällig.</w:t>
            </w:r>
          </w:p>
        </w:tc>
      </w:tr>
      <w:tr w:rsidR="003F4F75" w:rsidRPr="007F09ED" w14:paraId="1261944B" w14:textId="77777777" w:rsidTr="00F37EF8">
        <w:trPr>
          <w:trHeight w:val="1283"/>
        </w:trPr>
        <w:tc>
          <w:tcPr>
            <w:tcW w:w="959" w:type="dxa"/>
            <w:shd w:val="clear" w:color="auto" w:fill="auto"/>
          </w:tcPr>
          <w:p w14:paraId="5015964C" w14:textId="77777777" w:rsidR="003F4F75" w:rsidRDefault="003F4F75" w:rsidP="00F37EF8"/>
        </w:tc>
        <w:tc>
          <w:tcPr>
            <w:tcW w:w="425" w:type="dxa"/>
            <w:shd w:val="clear" w:color="auto" w:fill="auto"/>
          </w:tcPr>
          <w:p w14:paraId="6733D359" w14:textId="77777777" w:rsidR="003F4F75" w:rsidRPr="007F09ED" w:rsidRDefault="003F4F75" w:rsidP="00F37EF8">
            <w:pPr>
              <w:rPr>
                <w:sz w:val="20"/>
              </w:rPr>
            </w:pPr>
            <w:r w:rsidRPr="007F09ED">
              <w:rPr>
                <w:sz w:val="20"/>
              </w:rPr>
              <w:t>3.</w:t>
            </w:r>
          </w:p>
        </w:tc>
        <w:tc>
          <w:tcPr>
            <w:tcW w:w="8395" w:type="dxa"/>
            <w:gridSpan w:val="2"/>
            <w:shd w:val="clear" w:color="auto" w:fill="auto"/>
          </w:tcPr>
          <w:p w14:paraId="4A3FF332" w14:textId="77777777" w:rsidR="003F4F75" w:rsidRPr="007F09ED" w:rsidRDefault="003F4F75" w:rsidP="00F37EF8">
            <w:pPr>
              <w:suppressAutoHyphens/>
              <w:jc w:val="both"/>
              <w:rPr>
                <w:sz w:val="20"/>
              </w:rPr>
            </w:pPr>
            <w:r w:rsidRPr="007F09ED">
              <w:rPr>
                <w:sz w:val="20"/>
              </w:rPr>
              <w:t>Die Höhe der Aufnahmegebühr und des Mitglied</w:t>
            </w:r>
            <w:r>
              <w:rPr>
                <w:sz w:val="20"/>
              </w:rPr>
              <w:t>s</w:t>
            </w:r>
            <w:r w:rsidRPr="007F09ED">
              <w:rPr>
                <w:sz w:val="20"/>
              </w:rPr>
              <w:t xml:space="preserve">beitrags werden in einer Beitragsordnung geregelt, die der </w:t>
            </w:r>
            <w:r>
              <w:rPr>
                <w:sz w:val="20"/>
              </w:rPr>
              <w:t>Genehmigung</w:t>
            </w:r>
            <w:r w:rsidRPr="007F09ED">
              <w:rPr>
                <w:sz w:val="20"/>
              </w:rPr>
              <w:t xml:space="preserve"> der Mitgliederversammlung bedarf. Änderungen in der Beitragsordnung </w:t>
            </w:r>
            <w:r>
              <w:rPr>
                <w:sz w:val="20"/>
              </w:rPr>
              <w:t xml:space="preserve">bedürfen ebenfalls der Genehmigung </w:t>
            </w:r>
            <w:r w:rsidRPr="007F09ED">
              <w:rPr>
                <w:sz w:val="20"/>
              </w:rPr>
              <w:t>der Mitgliederversammlung. Die geänderte oder neugefasste Beitragsordnung ist den Mitgliedern vier Monate vor dem Zeitpunkt bekannt zu geben, von dem an sie gelten soll.</w:t>
            </w:r>
          </w:p>
        </w:tc>
      </w:tr>
      <w:tr w:rsidR="003F4F75" w:rsidRPr="007F09ED" w14:paraId="750F854E" w14:textId="77777777" w:rsidTr="00F37EF8">
        <w:tc>
          <w:tcPr>
            <w:tcW w:w="959" w:type="dxa"/>
            <w:shd w:val="clear" w:color="auto" w:fill="auto"/>
          </w:tcPr>
          <w:p w14:paraId="4482AD87" w14:textId="77777777" w:rsidR="003F4F75" w:rsidRDefault="003F4F75" w:rsidP="00F37EF8"/>
        </w:tc>
        <w:tc>
          <w:tcPr>
            <w:tcW w:w="425" w:type="dxa"/>
            <w:shd w:val="clear" w:color="auto" w:fill="auto"/>
          </w:tcPr>
          <w:p w14:paraId="6447FB4B" w14:textId="77777777" w:rsidR="003F4F75" w:rsidRPr="007F09ED" w:rsidRDefault="003F4F75" w:rsidP="00F37EF8">
            <w:pPr>
              <w:rPr>
                <w:sz w:val="20"/>
              </w:rPr>
            </w:pPr>
            <w:r w:rsidRPr="007F09ED">
              <w:rPr>
                <w:sz w:val="20"/>
              </w:rPr>
              <w:t>4.</w:t>
            </w:r>
          </w:p>
        </w:tc>
        <w:tc>
          <w:tcPr>
            <w:tcW w:w="8395" w:type="dxa"/>
            <w:gridSpan w:val="2"/>
            <w:shd w:val="clear" w:color="auto" w:fill="auto"/>
          </w:tcPr>
          <w:p w14:paraId="388051A0" w14:textId="77777777" w:rsidR="003F4F75" w:rsidRPr="007F09ED" w:rsidRDefault="003F4F75" w:rsidP="00F37EF8">
            <w:pPr>
              <w:suppressAutoHyphens/>
              <w:jc w:val="both"/>
              <w:rPr>
                <w:sz w:val="20"/>
              </w:rPr>
            </w:pPr>
            <w:r w:rsidRPr="007F09ED">
              <w:rPr>
                <w:sz w:val="20"/>
              </w:rPr>
              <w:t xml:space="preserve">Daneben wird für die </w:t>
            </w:r>
            <w:r w:rsidRPr="007F09ED">
              <w:rPr>
                <w:bCs/>
                <w:sz w:val="20"/>
              </w:rPr>
              <w:t xml:space="preserve">Hilfeleistung in Steuersachen </w:t>
            </w:r>
            <w:r w:rsidRPr="007F09ED">
              <w:rPr>
                <w:sz w:val="20"/>
              </w:rPr>
              <w:t>im Sinne des § 2 der Satzung kein besonderes Entgelt erhoben.</w:t>
            </w:r>
          </w:p>
          <w:p w14:paraId="2DC837C0" w14:textId="77777777" w:rsidR="003F4F75" w:rsidRPr="007F09ED" w:rsidRDefault="003F4F75" w:rsidP="00F37EF8">
            <w:pPr>
              <w:pStyle w:val="Titel"/>
              <w:suppressAutoHyphens/>
              <w:jc w:val="both"/>
              <w:rPr>
                <w:sz w:val="22"/>
              </w:rPr>
            </w:pPr>
          </w:p>
        </w:tc>
      </w:tr>
      <w:tr w:rsidR="003F4F75" w:rsidRPr="007F09ED" w14:paraId="41C50BD5" w14:textId="77777777" w:rsidTr="00F37EF8">
        <w:tc>
          <w:tcPr>
            <w:tcW w:w="959" w:type="dxa"/>
            <w:shd w:val="clear" w:color="auto" w:fill="auto"/>
          </w:tcPr>
          <w:p w14:paraId="6F7A0941" w14:textId="77777777" w:rsidR="003F4F75" w:rsidRPr="007F09ED" w:rsidRDefault="003F4F75" w:rsidP="00F37EF8">
            <w:pPr>
              <w:rPr>
                <w:b/>
                <w:sz w:val="22"/>
                <w:szCs w:val="22"/>
              </w:rPr>
            </w:pPr>
            <w:r w:rsidRPr="007F09ED">
              <w:rPr>
                <w:b/>
                <w:sz w:val="22"/>
                <w:szCs w:val="22"/>
              </w:rPr>
              <w:t xml:space="preserve">§  8 – </w:t>
            </w:r>
          </w:p>
        </w:tc>
        <w:tc>
          <w:tcPr>
            <w:tcW w:w="8820" w:type="dxa"/>
            <w:gridSpan w:val="3"/>
            <w:shd w:val="clear" w:color="auto" w:fill="auto"/>
          </w:tcPr>
          <w:p w14:paraId="37C1EFA3" w14:textId="77777777" w:rsidR="003F4F75" w:rsidRPr="007F09ED" w:rsidRDefault="003F4F75" w:rsidP="00F37EF8">
            <w:pPr>
              <w:rPr>
                <w:b/>
                <w:sz w:val="22"/>
                <w:szCs w:val="22"/>
              </w:rPr>
            </w:pPr>
            <w:r w:rsidRPr="007F09ED">
              <w:rPr>
                <w:b/>
                <w:sz w:val="22"/>
                <w:szCs w:val="22"/>
              </w:rPr>
              <w:t>Geschäftsjahr</w:t>
            </w:r>
          </w:p>
          <w:p w14:paraId="2612FEC8" w14:textId="77777777" w:rsidR="003F4F75" w:rsidRPr="007F09ED" w:rsidRDefault="003F4F75" w:rsidP="00F37EF8">
            <w:pPr>
              <w:rPr>
                <w:b/>
                <w:sz w:val="22"/>
                <w:szCs w:val="22"/>
              </w:rPr>
            </w:pPr>
          </w:p>
        </w:tc>
      </w:tr>
      <w:tr w:rsidR="003F4F75" w:rsidRPr="007F09ED" w14:paraId="764A3A18" w14:textId="77777777" w:rsidTr="00F37EF8">
        <w:tc>
          <w:tcPr>
            <w:tcW w:w="959" w:type="dxa"/>
            <w:shd w:val="clear" w:color="auto" w:fill="auto"/>
          </w:tcPr>
          <w:p w14:paraId="3F63C7AA" w14:textId="77777777" w:rsidR="003F4F75" w:rsidRDefault="003F4F75" w:rsidP="00F37EF8"/>
        </w:tc>
        <w:tc>
          <w:tcPr>
            <w:tcW w:w="8820" w:type="dxa"/>
            <w:gridSpan w:val="3"/>
            <w:shd w:val="clear" w:color="auto" w:fill="auto"/>
          </w:tcPr>
          <w:p w14:paraId="71EFA410" w14:textId="77777777" w:rsidR="003F4F75" w:rsidRPr="007F09ED" w:rsidRDefault="003F4F75" w:rsidP="00F37EF8">
            <w:pPr>
              <w:suppressAutoHyphens/>
              <w:jc w:val="both"/>
              <w:rPr>
                <w:sz w:val="20"/>
              </w:rPr>
            </w:pPr>
            <w:r w:rsidRPr="007F09ED">
              <w:rPr>
                <w:sz w:val="20"/>
              </w:rPr>
              <w:t>Das Geschäftsjahr ist das Kalenderjahr.</w:t>
            </w:r>
          </w:p>
          <w:p w14:paraId="1175FBD1" w14:textId="77777777" w:rsidR="003F4F75" w:rsidRPr="007F09ED" w:rsidRDefault="003F4F75" w:rsidP="00F37EF8">
            <w:pPr>
              <w:pStyle w:val="Titel"/>
              <w:jc w:val="left"/>
              <w:rPr>
                <w:sz w:val="22"/>
              </w:rPr>
            </w:pPr>
          </w:p>
        </w:tc>
      </w:tr>
      <w:tr w:rsidR="003F4F75" w:rsidRPr="007F09ED" w14:paraId="4AAB4B9D" w14:textId="77777777" w:rsidTr="00F37EF8">
        <w:tc>
          <w:tcPr>
            <w:tcW w:w="959" w:type="dxa"/>
            <w:shd w:val="clear" w:color="auto" w:fill="auto"/>
          </w:tcPr>
          <w:p w14:paraId="18A39B44" w14:textId="77777777" w:rsidR="003F4F75" w:rsidRPr="007F09ED" w:rsidRDefault="003F4F75" w:rsidP="00F37EF8">
            <w:pPr>
              <w:rPr>
                <w:b/>
                <w:sz w:val="22"/>
                <w:szCs w:val="22"/>
              </w:rPr>
            </w:pPr>
            <w:r w:rsidRPr="007F09ED">
              <w:rPr>
                <w:b/>
                <w:sz w:val="22"/>
                <w:szCs w:val="22"/>
              </w:rPr>
              <w:t xml:space="preserve">§  9 – </w:t>
            </w:r>
          </w:p>
        </w:tc>
        <w:tc>
          <w:tcPr>
            <w:tcW w:w="8820" w:type="dxa"/>
            <w:gridSpan w:val="3"/>
            <w:shd w:val="clear" w:color="auto" w:fill="auto"/>
          </w:tcPr>
          <w:p w14:paraId="57882C96" w14:textId="77777777" w:rsidR="003F4F75" w:rsidRPr="007F09ED" w:rsidRDefault="003F4F75" w:rsidP="00F37EF8">
            <w:pPr>
              <w:rPr>
                <w:b/>
                <w:sz w:val="22"/>
                <w:szCs w:val="22"/>
              </w:rPr>
            </w:pPr>
            <w:r w:rsidRPr="007F09ED">
              <w:rPr>
                <w:b/>
                <w:sz w:val="22"/>
                <w:szCs w:val="22"/>
              </w:rPr>
              <w:t>Organe des Vereins</w:t>
            </w:r>
          </w:p>
          <w:p w14:paraId="1E2348C4" w14:textId="77777777" w:rsidR="003F4F75" w:rsidRPr="007F09ED" w:rsidRDefault="003F4F75" w:rsidP="00F37EF8">
            <w:pPr>
              <w:rPr>
                <w:b/>
                <w:sz w:val="22"/>
                <w:szCs w:val="22"/>
              </w:rPr>
            </w:pPr>
          </w:p>
        </w:tc>
      </w:tr>
      <w:tr w:rsidR="003F4F75" w:rsidRPr="007F09ED" w14:paraId="51795A25" w14:textId="77777777" w:rsidTr="00F37EF8">
        <w:tc>
          <w:tcPr>
            <w:tcW w:w="959" w:type="dxa"/>
            <w:shd w:val="clear" w:color="auto" w:fill="auto"/>
          </w:tcPr>
          <w:p w14:paraId="288099A8" w14:textId="77777777" w:rsidR="003F4F75" w:rsidRDefault="003F4F75" w:rsidP="00F37EF8"/>
        </w:tc>
        <w:tc>
          <w:tcPr>
            <w:tcW w:w="8820" w:type="dxa"/>
            <w:gridSpan w:val="3"/>
            <w:shd w:val="clear" w:color="auto" w:fill="auto"/>
          </w:tcPr>
          <w:p w14:paraId="689390C7" w14:textId="77777777" w:rsidR="003F4F75" w:rsidRPr="007F09ED" w:rsidRDefault="003F4F75" w:rsidP="00F37EF8">
            <w:pPr>
              <w:suppressAutoHyphens/>
              <w:jc w:val="both"/>
              <w:rPr>
                <w:sz w:val="20"/>
              </w:rPr>
            </w:pPr>
            <w:r w:rsidRPr="007F09ED">
              <w:rPr>
                <w:sz w:val="20"/>
              </w:rPr>
              <w:t>Die Organe des Vereins sind die Mitgliederversammlung und der Vorstand. Einem Organ des Vereins können nur Mitglieder des Vereins angehören.</w:t>
            </w:r>
          </w:p>
          <w:p w14:paraId="00261ED4" w14:textId="77777777" w:rsidR="003F4F75" w:rsidRPr="007F09ED" w:rsidRDefault="003F4F75" w:rsidP="00F37EF8">
            <w:pPr>
              <w:pStyle w:val="Titel"/>
              <w:jc w:val="left"/>
              <w:rPr>
                <w:sz w:val="22"/>
              </w:rPr>
            </w:pPr>
          </w:p>
        </w:tc>
      </w:tr>
      <w:tr w:rsidR="003F4F75" w:rsidRPr="007F09ED" w14:paraId="0C8DC52D" w14:textId="77777777" w:rsidTr="00F37EF8">
        <w:tc>
          <w:tcPr>
            <w:tcW w:w="959" w:type="dxa"/>
            <w:shd w:val="clear" w:color="auto" w:fill="auto"/>
          </w:tcPr>
          <w:p w14:paraId="378420F3" w14:textId="77777777" w:rsidR="003F4F75" w:rsidRPr="007F09ED" w:rsidRDefault="003F4F75" w:rsidP="00F37EF8">
            <w:pPr>
              <w:rPr>
                <w:b/>
                <w:sz w:val="22"/>
                <w:szCs w:val="22"/>
              </w:rPr>
            </w:pPr>
            <w:r w:rsidRPr="007F09ED">
              <w:rPr>
                <w:b/>
                <w:sz w:val="22"/>
                <w:szCs w:val="22"/>
              </w:rPr>
              <w:t xml:space="preserve">§ 10 – </w:t>
            </w:r>
          </w:p>
        </w:tc>
        <w:tc>
          <w:tcPr>
            <w:tcW w:w="8820" w:type="dxa"/>
            <w:gridSpan w:val="3"/>
            <w:shd w:val="clear" w:color="auto" w:fill="auto"/>
          </w:tcPr>
          <w:p w14:paraId="62F0D488" w14:textId="77777777" w:rsidR="003F4F75" w:rsidRPr="007F09ED" w:rsidRDefault="003F4F75" w:rsidP="00F37EF8">
            <w:pPr>
              <w:rPr>
                <w:b/>
                <w:sz w:val="22"/>
                <w:szCs w:val="22"/>
              </w:rPr>
            </w:pPr>
            <w:r w:rsidRPr="007F09ED">
              <w:rPr>
                <w:b/>
                <w:sz w:val="22"/>
                <w:szCs w:val="22"/>
              </w:rPr>
              <w:t>Mitgliederversammlung</w:t>
            </w:r>
          </w:p>
          <w:p w14:paraId="4C163F78" w14:textId="77777777" w:rsidR="003F4F75" w:rsidRPr="007F09ED" w:rsidRDefault="003F4F75" w:rsidP="00F37EF8">
            <w:pPr>
              <w:rPr>
                <w:b/>
                <w:sz w:val="22"/>
                <w:szCs w:val="22"/>
              </w:rPr>
            </w:pPr>
          </w:p>
        </w:tc>
      </w:tr>
      <w:tr w:rsidR="003F4F75" w:rsidRPr="007F09ED" w14:paraId="2E5BA5DD" w14:textId="77777777" w:rsidTr="00F37EF8">
        <w:tc>
          <w:tcPr>
            <w:tcW w:w="959" w:type="dxa"/>
            <w:shd w:val="clear" w:color="auto" w:fill="auto"/>
          </w:tcPr>
          <w:p w14:paraId="35D1F603" w14:textId="77777777" w:rsidR="003F4F75" w:rsidRPr="0089391B" w:rsidRDefault="003F4F75" w:rsidP="00F37EF8"/>
        </w:tc>
        <w:tc>
          <w:tcPr>
            <w:tcW w:w="425" w:type="dxa"/>
            <w:shd w:val="clear" w:color="auto" w:fill="auto"/>
          </w:tcPr>
          <w:p w14:paraId="52D7A070" w14:textId="77777777" w:rsidR="003F4F75" w:rsidRPr="007F09ED" w:rsidRDefault="003F4F75" w:rsidP="00F37EF8">
            <w:pPr>
              <w:jc w:val="both"/>
              <w:rPr>
                <w:sz w:val="20"/>
              </w:rPr>
            </w:pPr>
            <w:r w:rsidRPr="007F09ED">
              <w:rPr>
                <w:sz w:val="20"/>
              </w:rPr>
              <w:t>1.</w:t>
            </w:r>
          </w:p>
        </w:tc>
        <w:tc>
          <w:tcPr>
            <w:tcW w:w="8395" w:type="dxa"/>
            <w:gridSpan w:val="2"/>
            <w:shd w:val="clear" w:color="auto" w:fill="auto"/>
          </w:tcPr>
          <w:p w14:paraId="3532D03D" w14:textId="77777777" w:rsidR="003F4F75" w:rsidRPr="007F09ED" w:rsidRDefault="003F4F75" w:rsidP="00F37EF8">
            <w:pPr>
              <w:suppressAutoHyphens/>
              <w:jc w:val="both"/>
              <w:rPr>
                <w:sz w:val="20"/>
              </w:rPr>
            </w:pPr>
            <w:r w:rsidRPr="007F09ED">
              <w:rPr>
                <w:sz w:val="20"/>
              </w:rPr>
              <w:t>Die Mitgliederversammlung ist das oberste Organ des Vereins. In der Versammlung hat jedes Mitglied eine Stimme.</w:t>
            </w:r>
          </w:p>
          <w:p w14:paraId="796B8F0C" w14:textId="77777777" w:rsidR="003F4F75" w:rsidRPr="007F09ED" w:rsidRDefault="003F4F75" w:rsidP="00F37EF8">
            <w:pPr>
              <w:jc w:val="both"/>
              <w:rPr>
                <w:sz w:val="20"/>
              </w:rPr>
            </w:pPr>
          </w:p>
        </w:tc>
      </w:tr>
      <w:tr w:rsidR="003F4F75" w:rsidRPr="007F09ED" w14:paraId="6BD94847" w14:textId="77777777" w:rsidTr="00F37EF8">
        <w:tc>
          <w:tcPr>
            <w:tcW w:w="959" w:type="dxa"/>
            <w:shd w:val="clear" w:color="auto" w:fill="auto"/>
          </w:tcPr>
          <w:p w14:paraId="0CF6D559" w14:textId="77777777" w:rsidR="003F4F75" w:rsidRPr="0089391B" w:rsidRDefault="003F4F75" w:rsidP="00F37EF8"/>
        </w:tc>
        <w:tc>
          <w:tcPr>
            <w:tcW w:w="425" w:type="dxa"/>
            <w:shd w:val="clear" w:color="auto" w:fill="auto"/>
          </w:tcPr>
          <w:p w14:paraId="74636470" w14:textId="77777777" w:rsidR="003F4F75" w:rsidRPr="007F09ED" w:rsidRDefault="003F4F75" w:rsidP="00F37EF8">
            <w:pPr>
              <w:rPr>
                <w:sz w:val="20"/>
              </w:rPr>
            </w:pPr>
            <w:r w:rsidRPr="007F09ED">
              <w:rPr>
                <w:sz w:val="20"/>
              </w:rPr>
              <w:t>2.</w:t>
            </w:r>
          </w:p>
        </w:tc>
        <w:tc>
          <w:tcPr>
            <w:tcW w:w="8395" w:type="dxa"/>
            <w:gridSpan w:val="2"/>
            <w:shd w:val="clear" w:color="auto" w:fill="auto"/>
          </w:tcPr>
          <w:p w14:paraId="241103DE" w14:textId="77777777" w:rsidR="003F4F75" w:rsidRPr="007F09ED" w:rsidRDefault="003F4F75" w:rsidP="00F37EF8">
            <w:pPr>
              <w:suppressAutoHyphens/>
              <w:jc w:val="both"/>
              <w:rPr>
                <w:sz w:val="20"/>
              </w:rPr>
            </w:pPr>
            <w:r w:rsidRPr="007F09ED">
              <w:rPr>
                <w:sz w:val="20"/>
              </w:rPr>
              <w:t>Die Mitgliederversammlung findet mindestens einmal im Jahr statt. Sie wird vom Vorstand einberufen. Die Einberufung hat schriftlich</w:t>
            </w:r>
            <w:r>
              <w:rPr>
                <w:sz w:val="20"/>
              </w:rPr>
              <w:t xml:space="preserve"> oder – mit Zustimmung des Mitglieds – </w:t>
            </w:r>
            <w:r w:rsidR="003C1CE7">
              <w:rPr>
                <w:sz w:val="20"/>
              </w:rPr>
              <w:t>elektronisch (per E-Mail oder FAX</w:t>
            </w:r>
            <w:r>
              <w:rPr>
                <w:sz w:val="20"/>
              </w:rPr>
              <w:t>)</w:t>
            </w:r>
            <w:r w:rsidRPr="007F09ED">
              <w:rPr>
                <w:sz w:val="20"/>
              </w:rPr>
              <w:t xml:space="preserve"> mit einer Frist von mindestens drei Wochen unter Angabe der Tagesordnung, des Tagungsortes und des Zeitpunktes zu erfolgen. </w:t>
            </w:r>
            <w:r>
              <w:rPr>
                <w:sz w:val="20"/>
              </w:rPr>
              <w:t>Die Aufsichtsbehörde ist gleichzeitig, spätestens jedoch zwei Wochen vor der Mitgliederversammlung zu benachrichtigen (§ 29 Abs. 1 StBerG); § 13 Nr. 5 Satz 3 dieser Satzung gilt entsprechend.</w:t>
            </w:r>
            <w:r w:rsidRPr="007F09ED">
              <w:rPr>
                <w:sz w:val="20"/>
              </w:rPr>
              <w:t xml:space="preserve"> Das Einladungsschreiben ist jedem Mitglied einzeln </w:t>
            </w:r>
            <w:r>
              <w:rPr>
                <w:sz w:val="20"/>
              </w:rPr>
              <w:t>schriftlich, oder, wenn das betreffende Mitglied dem schriftlich zugestimmt hat, in elektronischer Form</w:t>
            </w:r>
            <w:r w:rsidR="003C1CE7">
              <w:rPr>
                <w:sz w:val="20"/>
              </w:rPr>
              <w:t xml:space="preserve"> (per E-Mail oder FAX)</w:t>
            </w:r>
            <w:r>
              <w:rPr>
                <w:sz w:val="20"/>
              </w:rPr>
              <w:t xml:space="preserve"> bekanntzugeben</w:t>
            </w:r>
            <w:r w:rsidRPr="007F09ED">
              <w:rPr>
                <w:sz w:val="20"/>
              </w:rPr>
              <w:t xml:space="preserve"> und gilt als zugegangen, wenn es an die letzte vom Mitglied bekannte Adresse gerichtet ist.</w:t>
            </w:r>
          </w:p>
          <w:p w14:paraId="3BCE13C5" w14:textId="77777777" w:rsidR="003F4F75" w:rsidRPr="007F09ED" w:rsidRDefault="003F4F75" w:rsidP="00F37EF8">
            <w:pPr>
              <w:pStyle w:val="Titel"/>
              <w:jc w:val="left"/>
              <w:rPr>
                <w:sz w:val="22"/>
              </w:rPr>
            </w:pPr>
          </w:p>
        </w:tc>
      </w:tr>
      <w:tr w:rsidR="003F4F75" w:rsidRPr="007F09ED" w14:paraId="1D2F5C27" w14:textId="77777777" w:rsidTr="00F37EF8">
        <w:trPr>
          <w:trHeight w:val="1411"/>
        </w:trPr>
        <w:tc>
          <w:tcPr>
            <w:tcW w:w="959" w:type="dxa"/>
            <w:shd w:val="clear" w:color="auto" w:fill="auto"/>
          </w:tcPr>
          <w:p w14:paraId="09B6B239" w14:textId="77777777" w:rsidR="003F4F75" w:rsidRPr="0089391B" w:rsidRDefault="003F4F75" w:rsidP="00F37EF8"/>
        </w:tc>
        <w:tc>
          <w:tcPr>
            <w:tcW w:w="425" w:type="dxa"/>
            <w:shd w:val="clear" w:color="auto" w:fill="auto"/>
          </w:tcPr>
          <w:p w14:paraId="40DFF3DF" w14:textId="77777777" w:rsidR="003F4F75" w:rsidRPr="007F09ED" w:rsidRDefault="003F4F75" w:rsidP="00F37EF8">
            <w:pPr>
              <w:rPr>
                <w:sz w:val="20"/>
              </w:rPr>
            </w:pPr>
            <w:r w:rsidRPr="007F09ED">
              <w:rPr>
                <w:sz w:val="20"/>
              </w:rPr>
              <w:t>3.</w:t>
            </w:r>
          </w:p>
        </w:tc>
        <w:tc>
          <w:tcPr>
            <w:tcW w:w="8395" w:type="dxa"/>
            <w:gridSpan w:val="2"/>
            <w:shd w:val="clear" w:color="auto" w:fill="auto"/>
          </w:tcPr>
          <w:p w14:paraId="6A9B9092" w14:textId="77777777" w:rsidR="003F4F75" w:rsidRPr="007F09ED" w:rsidRDefault="003F4F75" w:rsidP="00F37EF8">
            <w:pPr>
              <w:suppressAutoHyphens/>
              <w:jc w:val="both"/>
              <w:rPr>
                <w:sz w:val="20"/>
              </w:rPr>
            </w:pPr>
            <w:r w:rsidRPr="007F09ED">
              <w:rPr>
                <w:sz w:val="20"/>
              </w:rPr>
              <w:t xml:space="preserve">Der Vorstand hat innerhalb von drei Monaten nach </w:t>
            </w:r>
            <w:r>
              <w:rPr>
                <w:sz w:val="20"/>
              </w:rPr>
              <w:t xml:space="preserve">schriftlicher bzw. elektronischer </w:t>
            </w:r>
            <w:r w:rsidRPr="007F09ED">
              <w:rPr>
                <w:sz w:val="20"/>
              </w:rPr>
              <w:t>Bekanntgabe</w:t>
            </w:r>
            <w:r w:rsidR="003C1CE7">
              <w:rPr>
                <w:sz w:val="20"/>
              </w:rPr>
              <w:t xml:space="preserve"> (per E-Mail oder FAX)</w:t>
            </w:r>
            <w:r w:rsidRPr="007F09ED">
              <w:rPr>
                <w:sz w:val="20"/>
              </w:rPr>
              <w:t xml:space="preserve"> des wesentlichen Inhalts der Prüfungsfeststellungen </w:t>
            </w:r>
            <w:r>
              <w:rPr>
                <w:sz w:val="20"/>
              </w:rPr>
              <w:t>des</w:t>
            </w:r>
            <w:r w:rsidR="003C1CE7">
              <w:rPr>
                <w:sz w:val="20"/>
              </w:rPr>
              <w:t xml:space="preserve"> </w:t>
            </w:r>
            <w:r>
              <w:rPr>
                <w:sz w:val="20"/>
              </w:rPr>
              <w:t xml:space="preserve">Geschäftsprüfers (§ 13 der Satzung) </w:t>
            </w:r>
            <w:r w:rsidRPr="007F09ED">
              <w:rPr>
                <w:sz w:val="20"/>
              </w:rPr>
              <w:t>an die Mitglieder eine Mitgliederversammlung einzuberufen, in der insbesondere eine Aussprache über das Ergebnis der Geschäfts</w:t>
            </w:r>
            <w:r>
              <w:rPr>
                <w:sz w:val="20"/>
              </w:rPr>
              <w:t>prüf</w:t>
            </w:r>
            <w:r w:rsidRPr="007F09ED">
              <w:rPr>
                <w:sz w:val="20"/>
              </w:rPr>
              <w:t>ung durchzuführen und über die Entlastung des Vorstandes wegen seiner Geschäftsführung während des geprüften Geschäftsjahres zu befinden ist.</w:t>
            </w:r>
          </w:p>
          <w:p w14:paraId="6D0613B8" w14:textId="77777777" w:rsidR="003F4F75" w:rsidRPr="007F09ED" w:rsidRDefault="003F4F75" w:rsidP="00F37EF8">
            <w:pPr>
              <w:pStyle w:val="Titel"/>
              <w:jc w:val="left"/>
              <w:rPr>
                <w:sz w:val="22"/>
              </w:rPr>
            </w:pPr>
          </w:p>
        </w:tc>
      </w:tr>
      <w:tr w:rsidR="003F4F75" w:rsidRPr="007F09ED" w14:paraId="68B67A71" w14:textId="77777777" w:rsidTr="00F37EF8">
        <w:tc>
          <w:tcPr>
            <w:tcW w:w="959" w:type="dxa"/>
            <w:shd w:val="clear" w:color="auto" w:fill="auto"/>
          </w:tcPr>
          <w:p w14:paraId="3CEF03A2" w14:textId="77777777" w:rsidR="003F4F75" w:rsidRPr="0089391B" w:rsidRDefault="003F4F75" w:rsidP="00F37EF8"/>
        </w:tc>
        <w:tc>
          <w:tcPr>
            <w:tcW w:w="425" w:type="dxa"/>
            <w:shd w:val="clear" w:color="auto" w:fill="auto"/>
          </w:tcPr>
          <w:p w14:paraId="386B31EC" w14:textId="77777777" w:rsidR="003F4F75" w:rsidRPr="007F09ED" w:rsidRDefault="003F4F75" w:rsidP="00F37EF8">
            <w:pPr>
              <w:rPr>
                <w:sz w:val="20"/>
              </w:rPr>
            </w:pPr>
            <w:r w:rsidRPr="007F09ED">
              <w:rPr>
                <w:sz w:val="20"/>
              </w:rPr>
              <w:t>4.</w:t>
            </w:r>
          </w:p>
        </w:tc>
        <w:tc>
          <w:tcPr>
            <w:tcW w:w="8395" w:type="dxa"/>
            <w:gridSpan w:val="2"/>
            <w:shd w:val="clear" w:color="auto" w:fill="auto"/>
          </w:tcPr>
          <w:p w14:paraId="0366FCEF" w14:textId="77777777" w:rsidR="003F4F75" w:rsidRPr="007F09ED" w:rsidRDefault="003F4F75" w:rsidP="00F37EF8">
            <w:pPr>
              <w:suppressAutoHyphens/>
              <w:jc w:val="both"/>
              <w:rPr>
                <w:sz w:val="20"/>
              </w:rPr>
            </w:pPr>
            <w:r w:rsidRPr="007F09ED">
              <w:rPr>
                <w:sz w:val="20"/>
              </w:rPr>
              <w:t>Auf Verlangen von mindestens 20 % aller Mitglieder hat der Vorstand eine außerordentliche Mitgliederversammlung binnen einer Frist von vier Wochen einzuberufen.</w:t>
            </w:r>
          </w:p>
          <w:p w14:paraId="21021A45" w14:textId="77777777" w:rsidR="003F4F75" w:rsidRPr="007F09ED" w:rsidRDefault="003F4F75" w:rsidP="00F37EF8">
            <w:pPr>
              <w:pStyle w:val="Titel"/>
              <w:jc w:val="left"/>
              <w:rPr>
                <w:sz w:val="22"/>
              </w:rPr>
            </w:pPr>
          </w:p>
        </w:tc>
      </w:tr>
      <w:tr w:rsidR="003F4F75" w:rsidRPr="007F09ED" w14:paraId="580E044F" w14:textId="77777777" w:rsidTr="00F37EF8">
        <w:tc>
          <w:tcPr>
            <w:tcW w:w="959" w:type="dxa"/>
            <w:shd w:val="clear" w:color="auto" w:fill="auto"/>
          </w:tcPr>
          <w:p w14:paraId="3B8435CA" w14:textId="77777777" w:rsidR="003F4F75" w:rsidRPr="0089391B" w:rsidRDefault="003F4F75" w:rsidP="00F37EF8"/>
        </w:tc>
        <w:tc>
          <w:tcPr>
            <w:tcW w:w="425" w:type="dxa"/>
            <w:shd w:val="clear" w:color="auto" w:fill="auto"/>
          </w:tcPr>
          <w:p w14:paraId="5A106012" w14:textId="77777777" w:rsidR="003F4F75" w:rsidRPr="007F09ED" w:rsidRDefault="003F4F75" w:rsidP="00F37EF8">
            <w:pPr>
              <w:rPr>
                <w:sz w:val="20"/>
              </w:rPr>
            </w:pPr>
            <w:r w:rsidRPr="007F09ED">
              <w:rPr>
                <w:sz w:val="20"/>
              </w:rPr>
              <w:t>5.</w:t>
            </w:r>
          </w:p>
        </w:tc>
        <w:tc>
          <w:tcPr>
            <w:tcW w:w="8395" w:type="dxa"/>
            <w:gridSpan w:val="2"/>
            <w:shd w:val="clear" w:color="auto" w:fill="auto"/>
          </w:tcPr>
          <w:p w14:paraId="41427CA3" w14:textId="77777777" w:rsidR="003F4F75" w:rsidRPr="007F09ED" w:rsidRDefault="003F4F75" w:rsidP="00F37EF8">
            <w:pPr>
              <w:suppressAutoHyphens/>
              <w:jc w:val="both"/>
              <w:rPr>
                <w:sz w:val="20"/>
              </w:rPr>
            </w:pPr>
            <w:r w:rsidRPr="007F09ED">
              <w:rPr>
                <w:sz w:val="20"/>
              </w:rPr>
              <w:t xml:space="preserve">Die Tagesordnung setzt der Vorstand fest. Jedes Mitglied kann bis spätestens </w:t>
            </w:r>
            <w:r>
              <w:rPr>
                <w:sz w:val="20"/>
              </w:rPr>
              <w:t xml:space="preserve">zwei </w:t>
            </w:r>
            <w:r w:rsidRPr="007F09ED">
              <w:rPr>
                <w:sz w:val="20"/>
              </w:rPr>
              <w:t>Wochen vor der Mitgliederversammlung beim Vorstand schriftlich</w:t>
            </w:r>
            <w:r>
              <w:rPr>
                <w:sz w:val="20"/>
              </w:rPr>
              <w:t xml:space="preserve"> bzw. elektronisch</w:t>
            </w:r>
            <w:r w:rsidRPr="007F09ED">
              <w:rPr>
                <w:sz w:val="20"/>
              </w:rPr>
              <w:t xml:space="preserve"> </w:t>
            </w:r>
            <w:r w:rsidR="003C1CE7">
              <w:rPr>
                <w:sz w:val="20"/>
              </w:rPr>
              <w:t xml:space="preserve">(per E-Mail oder FAX) </w:t>
            </w:r>
            <w:r w:rsidRPr="007F09ED">
              <w:rPr>
                <w:sz w:val="20"/>
              </w:rPr>
              <w:t xml:space="preserve">die Ergänzung der Tagesordnung verlangen. Die Mitglieder sind bis spätestens </w:t>
            </w:r>
            <w:r>
              <w:rPr>
                <w:sz w:val="20"/>
              </w:rPr>
              <w:t>eine</w:t>
            </w:r>
            <w:r w:rsidRPr="007F09ED">
              <w:rPr>
                <w:sz w:val="20"/>
              </w:rPr>
              <w:t xml:space="preserve"> Woche vor der Mitgliederversammlung vom Vorstand schriftlich über die Ergänzung der Tagesordnung zu benachrichtigen. Über Anträge auf Ergänzung der Tagesordnung, die in </w:t>
            </w:r>
            <w:r w:rsidRPr="007F09ED">
              <w:rPr>
                <w:sz w:val="20"/>
              </w:rPr>
              <w:lastRenderedPageBreak/>
              <w:t>der Mitgliederversammlung gestellt werden, entscheidet die Versammlung. Durch Ergänzungen zur Tagesordnung dürfen Mitgliederrechte, vornehmlich das Recht zur sachgerechten Vorbereitung bezüglich Satzungsänderungen oder ähnlicher grundlegender Beschlussfassungen</w:t>
            </w:r>
            <w:r>
              <w:rPr>
                <w:sz w:val="20"/>
              </w:rPr>
              <w:t xml:space="preserve"> (z.B. Beitragsordnung) jedoch</w:t>
            </w:r>
            <w:r w:rsidRPr="007F09ED">
              <w:rPr>
                <w:sz w:val="20"/>
              </w:rPr>
              <w:t xml:space="preserve"> nicht b</w:t>
            </w:r>
            <w:r>
              <w:rPr>
                <w:sz w:val="20"/>
              </w:rPr>
              <w:t>eschnitten</w:t>
            </w:r>
            <w:r w:rsidRPr="007F09ED">
              <w:rPr>
                <w:sz w:val="20"/>
              </w:rPr>
              <w:t xml:space="preserve"> werden.</w:t>
            </w:r>
          </w:p>
          <w:p w14:paraId="2EB45AD9" w14:textId="77777777" w:rsidR="003F4F75" w:rsidRPr="007F09ED" w:rsidRDefault="003F4F75" w:rsidP="00F37EF8">
            <w:pPr>
              <w:pStyle w:val="Titel"/>
              <w:jc w:val="left"/>
              <w:rPr>
                <w:sz w:val="22"/>
              </w:rPr>
            </w:pPr>
          </w:p>
        </w:tc>
      </w:tr>
      <w:tr w:rsidR="003F4F75" w:rsidRPr="007F09ED" w14:paraId="0D9E94AE" w14:textId="77777777" w:rsidTr="00F37EF8">
        <w:tc>
          <w:tcPr>
            <w:tcW w:w="959" w:type="dxa"/>
            <w:shd w:val="clear" w:color="auto" w:fill="auto"/>
          </w:tcPr>
          <w:p w14:paraId="2CC81D7F" w14:textId="77777777" w:rsidR="003F4F75" w:rsidRPr="0089391B" w:rsidRDefault="003F4F75" w:rsidP="00F37EF8"/>
        </w:tc>
        <w:tc>
          <w:tcPr>
            <w:tcW w:w="425" w:type="dxa"/>
            <w:shd w:val="clear" w:color="auto" w:fill="auto"/>
          </w:tcPr>
          <w:p w14:paraId="14205FF7" w14:textId="77777777" w:rsidR="003F4F75" w:rsidRPr="007F09ED" w:rsidRDefault="003F4F75" w:rsidP="00F37EF8">
            <w:pPr>
              <w:rPr>
                <w:sz w:val="20"/>
              </w:rPr>
            </w:pPr>
            <w:r w:rsidRPr="007F09ED">
              <w:rPr>
                <w:sz w:val="20"/>
              </w:rPr>
              <w:t>6.</w:t>
            </w:r>
          </w:p>
        </w:tc>
        <w:tc>
          <w:tcPr>
            <w:tcW w:w="8395" w:type="dxa"/>
            <w:gridSpan w:val="2"/>
            <w:shd w:val="clear" w:color="auto" w:fill="auto"/>
          </w:tcPr>
          <w:p w14:paraId="390E3D81" w14:textId="77777777" w:rsidR="003F4F75" w:rsidRPr="007F09ED" w:rsidRDefault="003F4F75" w:rsidP="00F37EF8">
            <w:pPr>
              <w:suppressAutoHyphens/>
              <w:jc w:val="both"/>
              <w:rPr>
                <w:sz w:val="20"/>
              </w:rPr>
            </w:pPr>
            <w:r w:rsidRPr="007F09ED">
              <w:rPr>
                <w:sz w:val="20"/>
              </w:rPr>
              <w:t xml:space="preserve">Die Mitgliederversammlung wird vom Vorsitzenden </w:t>
            </w:r>
            <w:r>
              <w:rPr>
                <w:sz w:val="20"/>
              </w:rPr>
              <w:t xml:space="preserve">oder einem stellvertretenden Vorstandsmitglied </w:t>
            </w:r>
            <w:r w:rsidRPr="007F09ED">
              <w:rPr>
                <w:sz w:val="20"/>
              </w:rPr>
              <w:t xml:space="preserve">geleitet. Ist kein Vorstandsmitglied anwesend, bestimmt die Versammlung den Versammlungsleiter. </w:t>
            </w:r>
            <w:r>
              <w:rPr>
                <w:sz w:val="20"/>
              </w:rPr>
              <w:t>Über d</w:t>
            </w:r>
            <w:r w:rsidRPr="007F09ED">
              <w:rPr>
                <w:sz w:val="20"/>
              </w:rPr>
              <w:t xml:space="preserve">ie Art der Abstimmung entscheidet der Versammlungsleiter. Die Abstimmung muss schriftlich durchgeführt werden, wenn 1/3 der erschienenen </w:t>
            </w:r>
            <w:r>
              <w:rPr>
                <w:sz w:val="20"/>
              </w:rPr>
              <w:t xml:space="preserve">und vertretenen </w:t>
            </w:r>
            <w:r w:rsidRPr="007F09ED">
              <w:rPr>
                <w:sz w:val="20"/>
              </w:rPr>
              <w:t>stimmberechtigten Mitglieder dies verlangt.</w:t>
            </w:r>
          </w:p>
          <w:p w14:paraId="725A4F3C" w14:textId="77777777" w:rsidR="003F4F75" w:rsidRPr="007F09ED" w:rsidRDefault="003F4F75" w:rsidP="00F37EF8">
            <w:pPr>
              <w:pStyle w:val="Titel"/>
              <w:jc w:val="left"/>
              <w:rPr>
                <w:sz w:val="22"/>
              </w:rPr>
            </w:pPr>
          </w:p>
        </w:tc>
      </w:tr>
      <w:tr w:rsidR="003F4F75" w:rsidRPr="007F09ED" w14:paraId="5F2B43CE" w14:textId="77777777" w:rsidTr="00F37EF8">
        <w:tc>
          <w:tcPr>
            <w:tcW w:w="959" w:type="dxa"/>
            <w:shd w:val="clear" w:color="auto" w:fill="auto"/>
          </w:tcPr>
          <w:p w14:paraId="17BA8FA2" w14:textId="77777777" w:rsidR="003F4F75" w:rsidRPr="0089391B" w:rsidRDefault="003F4F75" w:rsidP="00F37EF8"/>
        </w:tc>
        <w:tc>
          <w:tcPr>
            <w:tcW w:w="425" w:type="dxa"/>
            <w:shd w:val="clear" w:color="auto" w:fill="auto"/>
          </w:tcPr>
          <w:p w14:paraId="6B250B12" w14:textId="77777777" w:rsidR="003F4F75" w:rsidRPr="007F09ED" w:rsidRDefault="003F4F75" w:rsidP="00F37EF8">
            <w:pPr>
              <w:rPr>
                <w:sz w:val="20"/>
              </w:rPr>
            </w:pPr>
            <w:r w:rsidRPr="007F09ED">
              <w:rPr>
                <w:sz w:val="20"/>
              </w:rPr>
              <w:t>7.</w:t>
            </w:r>
          </w:p>
        </w:tc>
        <w:tc>
          <w:tcPr>
            <w:tcW w:w="8395" w:type="dxa"/>
            <w:gridSpan w:val="2"/>
            <w:shd w:val="clear" w:color="auto" w:fill="auto"/>
          </w:tcPr>
          <w:p w14:paraId="0726ADD9" w14:textId="77777777" w:rsidR="003F4F75" w:rsidRDefault="003F4F75" w:rsidP="00F37EF8">
            <w:pPr>
              <w:suppressAutoHyphens/>
              <w:jc w:val="both"/>
              <w:rPr>
                <w:sz w:val="20"/>
              </w:rPr>
            </w:pPr>
            <w:r w:rsidRPr="007F09ED">
              <w:rPr>
                <w:sz w:val="20"/>
              </w:rPr>
              <w:t xml:space="preserve">Die Beschlüsse der Mitgliederversammlung werden, - unbeschadet der Vorschriften des § 33 BGB (Satzungsänderung) und des § 41 BGB (Auflösung) – mit einfacher Mehrheit der </w:t>
            </w:r>
            <w:r>
              <w:rPr>
                <w:sz w:val="20"/>
              </w:rPr>
              <w:t>abgegebenen Stimmen, die gültig und nicht Stimmenthaltungen sind,</w:t>
            </w:r>
            <w:r w:rsidRPr="007F09ED">
              <w:rPr>
                <w:sz w:val="20"/>
              </w:rPr>
              <w:t xml:space="preserve"> gefasst. Jede ordnungsgemäß einberufene Mitgliederversammlung ist beschlussfähig.</w:t>
            </w:r>
          </w:p>
          <w:p w14:paraId="71E81E7E" w14:textId="77777777" w:rsidR="003F4F75" w:rsidRPr="007F09ED" w:rsidRDefault="003F4F75" w:rsidP="00F37EF8">
            <w:pPr>
              <w:suppressAutoHyphens/>
              <w:jc w:val="both"/>
              <w:rPr>
                <w:sz w:val="20"/>
              </w:rPr>
            </w:pPr>
            <w:r>
              <w:rPr>
                <w:sz w:val="20"/>
              </w:rPr>
              <w:t>Ausnahmsweise ist ein Beschluss auch ohne Mitgliederversammlung gültig, wenn alle Mitglieder dem Beschluss schriftlich zugestimmt haben.</w:t>
            </w:r>
          </w:p>
          <w:p w14:paraId="70E6BE9B" w14:textId="77777777" w:rsidR="003F4F75" w:rsidRPr="007F09ED" w:rsidRDefault="003F4F75" w:rsidP="00F37EF8">
            <w:pPr>
              <w:pStyle w:val="Titel"/>
              <w:jc w:val="left"/>
              <w:rPr>
                <w:sz w:val="22"/>
              </w:rPr>
            </w:pPr>
          </w:p>
        </w:tc>
      </w:tr>
      <w:tr w:rsidR="003F4F75" w:rsidRPr="007F09ED" w14:paraId="50053989" w14:textId="77777777" w:rsidTr="00F37EF8">
        <w:trPr>
          <w:trHeight w:val="908"/>
        </w:trPr>
        <w:tc>
          <w:tcPr>
            <w:tcW w:w="959" w:type="dxa"/>
            <w:shd w:val="clear" w:color="auto" w:fill="auto"/>
          </w:tcPr>
          <w:p w14:paraId="19D52DA6" w14:textId="77777777" w:rsidR="003F4F75" w:rsidRPr="0089391B" w:rsidRDefault="003F4F75" w:rsidP="00F37EF8"/>
        </w:tc>
        <w:tc>
          <w:tcPr>
            <w:tcW w:w="425" w:type="dxa"/>
            <w:shd w:val="clear" w:color="auto" w:fill="auto"/>
          </w:tcPr>
          <w:p w14:paraId="2244FDCB" w14:textId="77777777" w:rsidR="003F4F75" w:rsidRPr="007F09ED" w:rsidRDefault="003F4F75" w:rsidP="00F37EF8">
            <w:pPr>
              <w:rPr>
                <w:sz w:val="20"/>
              </w:rPr>
            </w:pPr>
            <w:r w:rsidRPr="007F09ED">
              <w:rPr>
                <w:sz w:val="20"/>
              </w:rPr>
              <w:t>8.</w:t>
            </w:r>
          </w:p>
        </w:tc>
        <w:tc>
          <w:tcPr>
            <w:tcW w:w="8395" w:type="dxa"/>
            <w:gridSpan w:val="2"/>
            <w:shd w:val="clear" w:color="auto" w:fill="auto"/>
          </w:tcPr>
          <w:p w14:paraId="4BC908F9" w14:textId="77777777" w:rsidR="003F4F75" w:rsidRPr="007F09ED" w:rsidRDefault="003F4F75" w:rsidP="00F37EF8">
            <w:pPr>
              <w:suppressAutoHyphens/>
              <w:jc w:val="both"/>
              <w:rPr>
                <w:sz w:val="20"/>
              </w:rPr>
            </w:pPr>
            <w:r w:rsidRPr="007F09ED">
              <w:rPr>
                <w:sz w:val="20"/>
              </w:rPr>
              <w:t>Über Beschlüsse der Mitgliederversammlung ist ein Protokoll zu führen, das vom Protokollführer und Versammlungsleiter zu unterzeichnen ist. Dem Protokoll ist eine Liste aller Teilnehmer an der Mitgliederversammlung beizufügen.</w:t>
            </w:r>
          </w:p>
          <w:p w14:paraId="7A6A0315" w14:textId="77777777" w:rsidR="003F4F75" w:rsidRPr="007F09ED" w:rsidRDefault="003F4F75" w:rsidP="00F37EF8">
            <w:pPr>
              <w:pStyle w:val="Titel"/>
              <w:jc w:val="left"/>
              <w:rPr>
                <w:sz w:val="22"/>
              </w:rPr>
            </w:pPr>
          </w:p>
        </w:tc>
      </w:tr>
      <w:tr w:rsidR="003F4F75" w:rsidRPr="007F09ED" w14:paraId="2A41DD9D" w14:textId="77777777" w:rsidTr="00F37EF8">
        <w:trPr>
          <w:trHeight w:val="351"/>
        </w:trPr>
        <w:tc>
          <w:tcPr>
            <w:tcW w:w="959" w:type="dxa"/>
            <w:shd w:val="clear" w:color="auto" w:fill="auto"/>
          </w:tcPr>
          <w:p w14:paraId="737D0ED0" w14:textId="77777777" w:rsidR="003F4F75" w:rsidRPr="0089391B" w:rsidRDefault="003F4F75" w:rsidP="00F37EF8"/>
        </w:tc>
        <w:tc>
          <w:tcPr>
            <w:tcW w:w="425" w:type="dxa"/>
            <w:shd w:val="clear" w:color="auto" w:fill="auto"/>
          </w:tcPr>
          <w:p w14:paraId="1FAE3DCC" w14:textId="77777777" w:rsidR="003F4F75" w:rsidRPr="007F09ED" w:rsidRDefault="003F4F75" w:rsidP="00F37EF8">
            <w:pPr>
              <w:rPr>
                <w:sz w:val="20"/>
              </w:rPr>
            </w:pPr>
            <w:r w:rsidRPr="007F09ED">
              <w:rPr>
                <w:sz w:val="20"/>
              </w:rPr>
              <w:t>9.</w:t>
            </w:r>
          </w:p>
        </w:tc>
        <w:tc>
          <w:tcPr>
            <w:tcW w:w="8395" w:type="dxa"/>
            <w:gridSpan w:val="2"/>
            <w:shd w:val="clear" w:color="auto" w:fill="auto"/>
          </w:tcPr>
          <w:p w14:paraId="7A8574E0" w14:textId="77777777" w:rsidR="003F4F75" w:rsidRPr="007F09ED" w:rsidRDefault="003F4F75" w:rsidP="00F37EF8">
            <w:pPr>
              <w:suppressAutoHyphens/>
              <w:jc w:val="both"/>
              <w:rPr>
                <w:sz w:val="20"/>
              </w:rPr>
            </w:pPr>
            <w:r>
              <w:rPr>
                <w:sz w:val="20"/>
              </w:rPr>
              <w:t xml:space="preserve">Die Angelegenheiten des Vereins werden – soweit sie nicht vom Vorstand zu besorgen sind (vgl. § 11) – durch Beschlussfassung in einer Versammlung der Mitglieder geordnet. </w:t>
            </w:r>
            <w:r w:rsidRPr="007F09ED">
              <w:rPr>
                <w:sz w:val="20"/>
              </w:rPr>
              <w:t>Die Mitgliederversammlung ist für folgende Angelegenheit</w:t>
            </w:r>
            <w:r>
              <w:rPr>
                <w:sz w:val="20"/>
              </w:rPr>
              <w:t>en</w:t>
            </w:r>
            <w:r w:rsidRPr="007F09ED">
              <w:rPr>
                <w:sz w:val="20"/>
              </w:rPr>
              <w:t xml:space="preserve"> ausschließlich zuständig:</w:t>
            </w:r>
          </w:p>
          <w:p w14:paraId="6CE1B74C" w14:textId="77777777" w:rsidR="003F4F75" w:rsidRPr="007F09ED" w:rsidRDefault="003F4F75" w:rsidP="00F37EF8">
            <w:pPr>
              <w:pStyle w:val="Titel"/>
              <w:jc w:val="left"/>
              <w:rPr>
                <w:b w:val="0"/>
                <w:sz w:val="22"/>
              </w:rPr>
            </w:pPr>
          </w:p>
        </w:tc>
      </w:tr>
      <w:tr w:rsidR="003F4F75" w:rsidRPr="007F09ED" w14:paraId="1D94A46F" w14:textId="77777777" w:rsidTr="00F37EF8">
        <w:tc>
          <w:tcPr>
            <w:tcW w:w="959" w:type="dxa"/>
            <w:shd w:val="clear" w:color="auto" w:fill="auto"/>
          </w:tcPr>
          <w:p w14:paraId="3BDFA561" w14:textId="77777777" w:rsidR="003F4F75" w:rsidRPr="007F09ED" w:rsidRDefault="003F4F75" w:rsidP="00F37EF8">
            <w:pPr>
              <w:rPr>
                <w:sz w:val="22"/>
                <w:szCs w:val="22"/>
              </w:rPr>
            </w:pPr>
          </w:p>
        </w:tc>
        <w:tc>
          <w:tcPr>
            <w:tcW w:w="425" w:type="dxa"/>
            <w:shd w:val="clear" w:color="auto" w:fill="auto"/>
          </w:tcPr>
          <w:p w14:paraId="0DD84FCF" w14:textId="77777777" w:rsidR="003F4F75" w:rsidRPr="007F09ED" w:rsidRDefault="003F4F75" w:rsidP="00F37EF8">
            <w:pPr>
              <w:rPr>
                <w:sz w:val="22"/>
                <w:szCs w:val="22"/>
              </w:rPr>
            </w:pPr>
          </w:p>
        </w:tc>
        <w:tc>
          <w:tcPr>
            <w:tcW w:w="425" w:type="dxa"/>
            <w:shd w:val="clear" w:color="auto" w:fill="auto"/>
          </w:tcPr>
          <w:p w14:paraId="3E7A7C4F" w14:textId="77777777" w:rsidR="003F4F75" w:rsidRPr="007F09ED" w:rsidRDefault="003F4F75" w:rsidP="003F4F75">
            <w:pPr>
              <w:numPr>
                <w:ilvl w:val="0"/>
                <w:numId w:val="9"/>
              </w:numPr>
              <w:rPr>
                <w:sz w:val="22"/>
                <w:szCs w:val="22"/>
              </w:rPr>
            </w:pPr>
          </w:p>
        </w:tc>
        <w:tc>
          <w:tcPr>
            <w:tcW w:w="7970" w:type="dxa"/>
            <w:shd w:val="clear" w:color="auto" w:fill="auto"/>
          </w:tcPr>
          <w:p w14:paraId="7BFFC0CE" w14:textId="77777777" w:rsidR="003F4F75" w:rsidRPr="007F09ED" w:rsidRDefault="003F4F75" w:rsidP="00F37EF8">
            <w:pPr>
              <w:suppressAutoHyphens/>
              <w:jc w:val="both"/>
              <w:rPr>
                <w:sz w:val="20"/>
              </w:rPr>
            </w:pPr>
            <w:r w:rsidRPr="007F09ED">
              <w:rPr>
                <w:sz w:val="20"/>
              </w:rPr>
              <w:t>Wahl und Abberufung von Vorstandsmitgliedern</w:t>
            </w:r>
          </w:p>
        </w:tc>
      </w:tr>
      <w:tr w:rsidR="003F4F75" w:rsidRPr="007F09ED" w14:paraId="6AEE31E5" w14:textId="77777777" w:rsidTr="00F37EF8">
        <w:tc>
          <w:tcPr>
            <w:tcW w:w="959" w:type="dxa"/>
            <w:shd w:val="clear" w:color="auto" w:fill="auto"/>
          </w:tcPr>
          <w:p w14:paraId="6A750B11" w14:textId="77777777" w:rsidR="003F4F75" w:rsidRPr="007F09ED" w:rsidRDefault="003F4F75" w:rsidP="00F37EF8">
            <w:pPr>
              <w:rPr>
                <w:sz w:val="22"/>
                <w:szCs w:val="22"/>
              </w:rPr>
            </w:pPr>
          </w:p>
        </w:tc>
        <w:tc>
          <w:tcPr>
            <w:tcW w:w="425" w:type="dxa"/>
            <w:shd w:val="clear" w:color="auto" w:fill="auto"/>
          </w:tcPr>
          <w:p w14:paraId="273675BA" w14:textId="77777777" w:rsidR="003F4F75" w:rsidRPr="007F09ED" w:rsidRDefault="003F4F75" w:rsidP="00F37EF8">
            <w:pPr>
              <w:rPr>
                <w:sz w:val="22"/>
                <w:szCs w:val="22"/>
              </w:rPr>
            </w:pPr>
          </w:p>
        </w:tc>
        <w:tc>
          <w:tcPr>
            <w:tcW w:w="425" w:type="dxa"/>
            <w:shd w:val="clear" w:color="auto" w:fill="auto"/>
          </w:tcPr>
          <w:p w14:paraId="6F4F1F48" w14:textId="77777777" w:rsidR="003F4F75" w:rsidRPr="007F09ED" w:rsidRDefault="003F4F75" w:rsidP="003F4F75">
            <w:pPr>
              <w:numPr>
                <w:ilvl w:val="0"/>
                <w:numId w:val="9"/>
              </w:numPr>
              <w:rPr>
                <w:sz w:val="22"/>
                <w:szCs w:val="22"/>
              </w:rPr>
            </w:pPr>
          </w:p>
        </w:tc>
        <w:tc>
          <w:tcPr>
            <w:tcW w:w="7970" w:type="dxa"/>
            <w:shd w:val="clear" w:color="auto" w:fill="auto"/>
          </w:tcPr>
          <w:p w14:paraId="49700EA2" w14:textId="77777777" w:rsidR="003F4F75" w:rsidRPr="007F09ED" w:rsidRDefault="003F4F75" w:rsidP="00F37EF8">
            <w:pPr>
              <w:suppressAutoHyphens/>
              <w:jc w:val="both"/>
              <w:rPr>
                <w:sz w:val="20"/>
              </w:rPr>
            </w:pPr>
            <w:r w:rsidRPr="007F09ED">
              <w:rPr>
                <w:sz w:val="20"/>
              </w:rPr>
              <w:t>Genehmigung der Beitragsordnung</w:t>
            </w:r>
          </w:p>
        </w:tc>
      </w:tr>
      <w:tr w:rsidR="003F4F75" w:rsidRPr="007F09ED" w14:paraId="56647943" w14:textId="77777777" w:rsidTr="00F37EF8">
        <w:tc>
          <w:tcPr>
            <w:tcW w:w="959" w:type="dxa"/>
            <w:shd w:val="clear" w:color="auto" w:fill="auto"/>
          </w:tcPr>
          <w:p w14:paraId="4EFCFE40" w14:textId="77777777" w:rsidR="003F4F75" w:rsidRPr="007F09ED" w:rsidRDefault="003F4F75" w:rsidP="00F37EF8">
            <w:pPr>
              <w:rPr>
                <w:sz w:val="22"/>
                <w:szCs w:val="22"/>
              </w:rPr>
            </w:pPr>
          </w:p>
        </w:tc>
        <w:tc>
          <w:tcPr>
            <w:tcW w:w="425" w:type="dxa"/>
            <w:shd w:val="clear" w:color="auto" w:fill="auto"/>
          </w:tcPr>
          <w:p w14:paraId="5AB2B1FE" w14:textId="77777777" w:rsidR="003F4F75" w:rsidRPr="007F09ED" w:rsidRDefault="003F4F75" w:rsidP="00F37EF8">
            <w:pPr>
              <w:rPr>
                <w:sz w:val="22"/>
                <w:szCs w:val="22"/>
              </w:rPr>
            </w:pPr>
          </w:p>
        </w:tc>
        <w:tc>
          <w:tcPr>
            <w:tcW w:w="425" w:type="dxa"/>
            <w:shd w:val="clear" w:color="auto" w:fill="auto"/>
          </w:tcPr>
          <w:p w14:paraId="146347D3" w14:textId="77777777" w:rsidR="003F4F75" w:rsidRPr="007F09ED" w:rsidRDefault="003F4F75" w:rsidP="003F4F75">
            <w:pPr>
              <w:numPr>
                <w:ilvl w:val="0"/>
                <w:numId w:val="9"/>
              </w:numPr>
              <w:rPr>
                <w:sz w:val="22"/>
                <w:szCs w:val="22"/>
              </w:rPr>
            </w:pPr>
          </w:p>
        </w:tc>
        <w:tc>
          <w:tcPr>
            <w:tcW w:w="7970" w:type="dxa"/>
            <w:shd w:val="clear" w:color="auto" w:fill="auto"/>
          </w:tcPr>
          <w:p w14:paraId="3FC7285E" w14:textId="77777777" w:rsidR="003F4F75" w:rsidRPr="007F09ED" w:rsidRDefault="003F4F75" w:rsidP="00F37EF8">
            <w:pPr>
              <w:suppressAutoHyphens/>
              <w:jc w:val="both"/>
              <w:rPr>
                <w:sz w:val="20"/>
              </w:rPr>
            </w:pPr>
            <w:r w:rsidRPr="007F09ED">
              <w:rPr>
                <w:sz w:val="20"/>
              </w:rPr>
              <w:t>Genehmigung des Haushaltsplans</w:t>
            </w:r>
          </w:p>
        </w:tc>
      </w:tr>
      <w:tr w:rsidR="003F4F75" w:rsidRPr="007F09ED" w14:paraId="3A3D47A3" w14:textId="77777777" w:rsidTr="00F37EF8">
        <w:tc>
          <w:tcPr>
            <w:tcW w:w="959" w:type="dxa"/>
            <w:shd w:val="clear" w:color="auto" w:fill="auto"/>
          </w:tcPr>
          <w:p w14:paraId="678CD462" w14:textId="77777777" w:rsidR="003F4F75" w:rsidRPr="007F09ED" w:rsidRDefault="003F4F75" w:rsidP="00F37EF8">
            <w:pPr>
              <w:rPr>
                <w:sz w:val="22"/>
                <w:szCs w:val="22"/>
              </w:rPr>
            </w:pPr>
          </w:p>
        </w:tc>
        <w:tc>
          <w:tcPr>
            <w:tcW w:w="425" w:type="dxa"/>
            <w:shd w:val="clear" w:color="auto" w:fill="auto"/>
          </w:tcPr>
          <w:p w14:paraId="20BC93A9" w14:textId="77777777" w:rsidR="003F4F75" w:rsidRPr="007F09ED" w:rsidRDefault="003F4F75" w:rsidP="00F37EF8">
            <w:pPr>
              <w:rPr>
                <w:sz w:val="22"/>
                <w:szCs w:val="22"/>
              </w:rPr>
            </w:pPr>
          </w:p>
        </w:tc>
        <w:tc>
          <w:tcPr>
            <w:tcW w:w="425" w:type="dxa"/>
            <w:shd w:val="clear" w:color="auto" w:fill="auto"/>
          </w:tcPr>
          <w:p w14:paraId="7D798EFC" w14:textId="77777777" w:rsidR="003F4F75" w:rsidRPr="007F09ED" w:rsidRDefault="003F4F75" w:rsidP="003F4F75">
            <w:pPr>
              <w:numPr>
                <w:ilvl w:val="0"/>
                <w:numId w:val="9"/>
              </w:numPr>
              <w:rPr>
                <w:sz w:val="22"/>
                <w:szCs w:val="22"/>
              </w:rPr>
            </w:pPr>
          </w:p>
        </w:tc>
        <w:tc>
          <w:tcPr>
            <w:tcW w:w="7970" w:type="dxa"/>
            <w:shd w:val="clear" w:color="auto" w:fill="auto"/>
          </w:tcPr>
          <w:p w14:paraId="3B6F5C86" w14:textId="77777777" w:rsidR="003F4F75" w:rsidRPr="007F09ED" w:rsidRDefault="003F4F75" w:rsidP="00F37EF8">
            <w:pPr>
              <w:suppressAutoHyphens/>
              <w:jc w:val="both"/>
              <w:rPr>
                <w:sz w:val="20"/>
              </w:rPr>
            </w:pPr>
            <w:r w:rsidRPr="007F09ED">
              <w:rPr>
                <w:sz w:val="20"/>
              </w:rPr>
              <w:t>Entgegennahme des Jahresberichts des Vorstandes</w:t>
            </w:r>
          </w:p>
        </w:tc>
      </w:tr>
      <w:tr w:rsidR="003F4F75" w:rsidRPr="007F09ED" w14:paraId="5D5E91B6" w14:textId="77777777" w:rsidTr="00F37EF8">
        <w:tc>
          <w:tcPr>
            <w:tcW w:w="959" w:type="dxa"/>
            <w:shd w:val="clear" w:color="auto" w:fill="auto"/>
          </w:tcPr>
          <w:p w14:paraId="5BF21294" w14:textId="77777777" w:rsidR="003F4F75" w:rsidRPr="007F09ED" w:rsidRDefault="003F4F75" w:rsidP="00F37EF8">
            <w:pPr>
              <w:rPr>
                <w:sz w:val="22"/>
                <w:szCs w:val="22"/>
              </w:rPr>
            </w:pPr>
          </w:p>
        </w:tc>
        <w:tc>
          <w:tcPr>
            <w:tcW w:w="425" w:type="dxa"/>
            <w:shd w:val="clear" w:color="auto" w:fill="auto"/>
          </w:tcPr>
          <w:p w14:paraId="70BF93DA" w14:textId="77777777" w:rsidR="003F4F75" w:rsidRPr="007F09ED" w:rsidRDefault="003F4F75" w:rsidP="00F37EF8">
            <w:pPr>
              <w:rPr>
                <w:sz w:val="22"/>
                <w:szCs w:val="22"/>
              </w:rPr>
            </w:pPr>
          </w:p>
        </w:tc>
        <w:tc>
          <w:tcPr>
            <w:tcW w:w="425" w:type="dxa"/>
            <w:shd w:val="clear" w:color="auto" w:fill="auto"/>
          </w:tcPr>
          <w:p w14:paraId="0097F51B" w14:textId="77777777" w:rsidR="003F4F75" w:rsidRPr="007F09ED" w:rsidRDefault="003F4F75" w:rsidP="003F4F75">
            <w:pPr>
              <w:numPr>
                <w:ilvl w:val="0"/>
                <w:numId w:val="9"/>
              </w:numPr>
              <w:rPr>
                <w:sz w:val="22"/>
                <w:szCs w:val="22"/>
              </w:rPr>
            </w:pPr>
          </w:p>
        </w:tc>
        <w:tc>
          <w:tcPr>
            <w:tcW w:w="7970" w:type="dxa"/>
            <w:shd w:val="clear" w:color="auto" w:fill="auto"/>
          </w:tcPr>
          <w:p w14:paraId="60A2B74B" w14:textId="77777777" w:rsidR="003F4F75" w:rsidRPr="007F09ED" w:rsidRDefault="003F4F75" w:rsidP="00F37EF8">
            <w:pPr>
              <w:suppressAutoHyphens/>
              <w:jc w:val="both"/>
              <w:rPr>
                <w:sz w:val="20"/>
              </w:rPr>
            </w:pPr>
            <w:r w:rsidRPr="007F09ED">
              <w:rPr>
                <w:sz w:val="20"/>
              </w:rPr>
              <w:t>Aussprache über das Ergebnis der Geschäftsprüfung</w:t>
            </w:r>
          </w:p>
        </w:tc>
      </w:tr>
      <w:tr w:rsidR="003F4F75" w:rsidRPr="007F09ED" w14:paraId="2E46C44C" w14:textId="77777777" w:rsidTr="00F37EF8">
        <w:tc>
          <w:tcPr>
            <w:tcW w:w="959" w:type="dxa"/>
            <w:shd w:val="clear" w:color="auto" w:fill="auto"/>
          </w:tcPr>
          <w:p w14:paraId="1008D3C7" w14:textId="77777777" w:rsidR="003F4F75" w:rsidRPr="007F09ED" w:rsidRDefault="003F4F75" w:rsidP="00F37EF8">
            <w:pPr>
              <w:rPr>
                <w:sz w:val="22"/>
                <w:szCs w:val="22"/>
              </w:rPr>
            </w:pPr>
          </w:p>
        </w:tc>
        <w:tc>
          <w:tcPr>
            <w:tcW w:w="425" w:type="dxa"/>
            <w:shd w:val="clear" w:color="auto" w:fill="auto"/>
          </w:tcPr>
          <w:p w14:paraId="3DB138E8" w14:textId="77777777" w:rsidR="003F4F75" w:rsidRPr="007F09ED" w:rsidRDefault="003F4F75" w:rsidP="00F37EF8">
            <w:pPr>
              <w:rPr>
                <w:sz w:val="22"/>
                <w:szCs w:val="22"/>
              </w:rPr>
            </w:pPr>
          </w:p>
        </w:tc>
        <w:tc>
          <w:tcPr>
            <w:tcW w:w="425" w:type="dxa"/>
            <w:shd w:val="clear" w:color="auto" w:fill="auto"/>
          </w:tcPr>
          <w:p w14:paraId="52E0FE49" w14:textId="77777777" w:rsidR="003F4F75" w:rsidRPr="007F09ED" w:rsidRDefault="003F4F75" w:rsidP="003F4F75">
            <w:pPr>
              <w:numPr>
                <w:ilvl w:val="0"/>
                <w:numId w:val="9"/>
              </w:numPr>
              <w:rPr>
                <w:sz w:val="22"/>
                <w:szCs w:val="22"/>
              </w:rPr>
            </w:pPr>
          </w:p>
        </w:tc>
        <w:tc>
          <w:tcPr>
            <w:tcW w:w="7970" w:type="dxa"/>
            <w:shd w:val="clear" w:color="auto" w:fill="auto"/>
          </w:tcPr>
          <w:p w14:paraId="1C8826D7" w14:textId="77777777" w:rsidR="003F4F75" w:rsidRPr="007F09ED" w:rsidRDefault="003F4F75" w:rsidP="00F37EF8">
            <w:pPr>
              <w:suppressAutoHyphens/>
              <w:jc w:val="both"/>
              <w:rPr>
                <w:sz w:val="20"/>
              </w:rPr>
            </w:pPr>
            <w:r w:rsidRPr="007F09ED">
              <w:rPr>
                <w:sz w:val="20"/>
              </w:rPr>
              <w:t>Entlastung des Vorstandes</w:t>
            </w:r>
          </w:p>
        </w:tc>
      </w:tr>
      <w:tr w:rsidR="003F4F75" w:rsidRPr="007F09ED" w14:paraId="0E848F92" w14:textId="77777777" w:rsidTr="00F37EF8">
        <w:tc>
          <w:tcPr>
            <w:tcW w:w="959" w:type="dxa"/>
            <w:shd w:val="clear" w:color="auto" w:fill="auto"/>
          </w:tcPr>
          <w:p w14:paraId="6BE5684E" w14:textId="77777777" w:rsidR="003F4F75" w:rsidRPr="007F09ED" w:rsidRDefault="003F4F75" w:rsidP="00F37EF8">
            <w:pPr>
              <w:rPr>
                <w:sz w:val="22"/>
                <w:szCs w:val="22"/>
              </w:rPr>
            </w:pPr>
          </w:p>
        </w:tc>
        <w:tc>
          <w:tcPr>
            <w:tcW w:w="425" w:type="dxa"/>
            <w:shd w:val="clear" w:color="auto" w:fill="auto"/>
          </w:tcPr>
          <w:p w14:paraId="5ADF6A3A" w14:textId="77777777" w:rsidR="003F4F75" w:rsidRPr="007F09ED" w:rsidRDefault="003F4F75" w:rsidP="00F37EF8">
            <w:pPr>
              <w:rPr>
                <w:sz w:val="22"/>
                <w:szCs w:val="22"/>
              </w:rPr>
            </w:pPr>
          </w:p>
        </w:tc>
        <w:tc>
          <w:tcPr>
            <w:tcW w:w="425" w:type="dxa"/>
            <w:shd w:val="clear" w:color="auto" w:fill="auto"/>
          </w:tcPr>
          <w:p w14:paraId="47FB1081" w14:textId="77777777" w:rsidR="003F4F75" w:rsidRPr="007F09ED" w:rsidRDefault="003F4F75" w:rsidP="003F4F75">
            <w:pPr>
              <w:numPr>
                <w:ilvl w:val="0"/>
                <w:numId w:val="9"/>
              </w:numPr>
              <w:rPr>
                <w:sz w:val="22"/>
                <w:szCs w:val="22"/>
              </w:rPr>
            </w:pPr>
          </w:p>
        </w:tc>
        <w:tc>
          <w:tcPr>
            <w:tcW w:w="7970" w:type="dxa"/>
            <w:shd w:val="clear" w:color="auto" w:fill="auto"/>
          </w:tcPr>
          <w:p w14:paraId="05B5121D" w14:textId="77777777" w:rsidR="003F4F75" w:rsidRPr="007F09ED" w:rsidRDefault="003F4F75" w:rsidP="00F37EF8">
            <w:pPr>
              <w:suppressAutoHyphens/>
              <w:jc w:val="both"/>
              <w:rPr>
                <w:sz w:val="20"/>
              </w:rPr>
            </w:pPr>
            <w:r w:rsidRPr="007F09ED">
              <w:rPr>
                <w:sz w:val="20"/>
              </w:rPr>
              <w:t xml:space="preserve">Genehmigung von Verträgen, die der Verein mit Vorstandsmitgliedern oder deren Angehörigen </w:t>
            </w:r>
            <w:r>
              <w:rPr>
                <w:sz w:val="20"/>
              </w:rPr>
              <w:t xml:space="preserve">(im Sinne des § 15 der Abgabenordnung) </w:t>
            </w:r>
            <w:r w:rsidRPr="007F09ED">
              <w:rPr>
                <w:sz w:val="20"/>
              </w:rPr>
              <w:t>schließt</w:t>
            </w:r>
          </w:p>
        </w:tc>
      </w:tr>
      <w:tr w:rsidR="003F4F75" w:rsidRPr="007F09ED" w14:paraId="4B3E9141" w14:textId="77777777" w:rsidTr="00F37EF8">
        <w:tc>
          <w:tcPr>
            <w:tcW w:w="959" w:type="dxa"/>
            <w:shd w:val="clear" w:color="auto" w:fill="auto"/>
          </w:tcPr>
          <w:p w14:paraId="0E848DE3" w14:textId="77777777" w:rsidR="003F4F75" w:rsidRPr="007F09ED" w:rsidRDefault="003F4F75" w:rsidP="00F37EF8">
            <w:pPr>
              <w:rPr>
                <w:sz w:val="22"/>
                <w:szCs w:val="22"/>
              </w:rPr>
            </w:pPr>
          </w:p>
        </w:tc>
        <w:tc>
          <w:tcPr>
            <w:tcW w:w="425" w:type="dxa"/>
            <w:shd w:val="clear" w:color="auto" w:fill="auto"/>
          </w:tcPr>
          <w:p w14:paraId="0E43F9A3" w14:textId="77777777" w:rsidR="003F4F75" w:rsidRPr="007F09ED" w:rsidRDefault="003F4F75" w:rsidP="00F37EF8">
            <w:pPr>
              <w:rPr>
                <w:sz w:val="22"/>
                <w:szCs w:val="22"/>
              </w:rPr>
            </w:pPr>
          </w:p>
        </w:tc>
        <w:tc>
          <w:tcPr>
            <w:tcW w:w="425" w:type="dxa"/>
            <w:shd w:val="clear" w:color="auto" w:fill="auto"/>
          </w:tcPr>
          <w:p w14:paraId="60CC9038" w14:textId="77777777" w:rsidR="003F4F75" w:rsidRPr="007F09ED" w:rsidRDefault="003F4F75" w:rsidP="003F4F75">
            <w:pPr>
              <w:numPr>
                <w:ilvl w:val="0"/>
                <w:numId w:val="9"/>
              </w:numPr>
              <w:rPr>
                <w:sz w:val="22"/>
                <w:szCs w:val="22"/>
              </w:rPr>
            </w:pPr>
          </w:p>
        </w:tc>
        <w:tc>
          <w:tcPr>
            <w:tcW w:w="7970" w:type="dxa"/>
            <w:shd w:val="clear" w:color="auto" w:fill="auto"/>
          </w:tcPr>
          <w:p w14:paraId="22C5A26A" w14:textId="77777777" w:rsidR="003F4F75" w:rsidRPr="007F09ED" w:rsidRDefault="003F4F75" w:rsidP="00F37EF8">
            <w:pPr>
              <w:suppressAutoHyphens/>
              <w:jc w:val="both"/>
              <w:rPr>
                <w:sz w:val="20"/>
              </w:rPr>
            </w:pPr>
            <w:r w:rsidRPr="007F09ED">
              <w:rPr>
                <w:sz w:val="20"/>
              </w:rPr>
              <w:t>Beschlussfassung über Änderung der Satzung und die Auflösung des Vereins.</w:t>
            </w:r>
          </w:p>
          <w:p w14:paraId="12F48FD5" w14:textId="77777777" w:rsidR="003F4F75" w:rsidRPr="007F09ED" w:rsidRDefault="003F4F75" w:rsidP="00F37EF8">
            <w:pPr>
              <w:suppressAutoHyphens/>
              <w:jc w:val="both"/>
              <w:rPr>
                <w:sz w:val="20"/>
              </w:rPr>
            </w:pPr>
          </w:p>
        </w:tc>
      </w:tr>
      <w:tr w:rsidR="003F4F75" w:rsidRPr="007F09ED" w14:paraId="36F1C48A" w14:textId="77777777" w:rsidTr="00F37EF8">
        <w:tc>
          <w:tcPr>
            <w:tcW w:w="959" w:type="dxa"/>
            <w:shd w:val="clear" w:color="auto" w:fill="auto"/>
          </w:tcPr>
          <w:p w14:paraId="3A575144" w14:textId="77777777" w:rsidR="003F4F75" w:rsidRPr="007F09ED" w:rsidRDefault="003F4F75" w:rsidP="00F37EF8">
            <w:pPr>
              <w:rPr>
                <w:b/>
                <w:sz w:val="22"/>
                <w:szCs w:val="22"/>
              </w:rPr>
            </w:pPr>
            <w:r w:rsidRPr="007F09ED">
              <w:rPr>
                <w:b/>
                <w:sz w:val="22"/>
                <w:szCs w:val="22"/>
              </w:rPr>
              <w:t xml:space="preserve">§ 11 – </w:t>
            </w:r>
          </w:p>
        </w:tc>
        <w:tc>
          <w:tcPr>
            <w:tcW w:w="8820" w:type="dxa"/>
            <w:gridSpan w:val="3"/>
            <w:shd w:val="clear" w:color="auto" w:fill="auto"/>
          </w:tcPr>
          <w:p w14:paraId="42D571B3" w14:textId="77777777" w:rsidR="003F4F75" w:rsidRPr="007F09ED" w:rsidRDefault="003F4F75" w:rsidP="00F37EF8">
            <w:pPr>
              <w:rPr>
                <w:b/>
                <w:sz w:val="22"/>
                <w:szCs w:val="22"/>
              </w:rPr>
            </w:pPr>
            <w:r w:rsidRPr="007F09ED">
              <w:rPr>
                <w:b/>
                <w:sz w:val="22"/>
                <w:szCs w:val="22"/>
              </w:rPr>
              <w:t>Vorstand</w:t>
            </w:r>
          </w:p>
          <w:p w14:paraId="1177AB42" w14:textId="77777777" w:rsidR="003F4F75" w:rsidRPr="007F09ED" w:rsidRDefault="003F4F75" w:rsidP="00F37EF8">
            <w:pPr>
              <w:rPr>
                <w:b/>
                <w:sz w:val="22"/>
                <w:szCs w:val="22"/>
              </w:rPr>
            </w:pPr>
          </w:p>
        </w:tc>
      </w:tr>
      <w:tr w:rsidR="003F4F75" w:rsidRPr="007F09ED" w14:paraId="4D569AB2" w14:textId="77777777" w:rsidTr="00F37EF8">
        <w:tc>
          <w:tcPr>
            <w:tcW w:w="959" w:type="dxa"/>
            <w:shd w:val="clear" w:color="auto" w:fill="auto"/>
          </w:tcPr>
          <w:p w14:paraId="740DB97F" w14:textId="77777777" w:rsidR="003F4F75" w:rsidRPr="0089391B" w:rsidRDefault="003F4F75" w:rsidP="00F37EF8"/>
        </w:tc>
        <w:tc>
          <w:tcPr>
            <w:tcW w:w="425" w:type="dxa"/>
            <w:shd w:val="clear" w:color="auto" w:fill="auto"/>
          </w:tcPr>
          <w:p w14:paraId="4D923565" w14:textId="77777777" w:rsidR="003F4F75" w:rsidRPr="007F09ED" w:rsidRDefault="003F4F75" w:rsidP="00F37EF8">
            <w:pPr>
              <w:rPr>
                <w:sz w:val="20"/>
              </w:rPr>
            </w:pPr>
            <w:r w:rsidRPr="007F09ED">
              <w:rPr>
                <w:sz w:val="20"/>
              </w:rPr>
              <w:t>1.</w:t>
            </w:r>
          </w:p>
        </w:tc>
        <w:tc>
          <w:tcPr>
            <w:tcW w:w="8395" w:type="dxa"/>
            <w:gridSpan w:val="2"/>
            <w:shd w:val="clear" w:color="auto" w:fill="auto"/>
          </w:tcPr>
          <w:p w14:paraId="7D17520F" w14:textId="77777777" w:rsidR="003F4F75" w:rsidRPr="007F09ED" w:rsidRDefault="003F4F75" w:rsidP="00F37EF8">
            <w:pPr>
              <w:suppressAutoHyphens/>
              <w:jc w:val="both"/>
              <w:rPr>
                <w:sz w:val="20"/>
              </w:rPr>
            </w:pPr>
            <w:r w:rsidRPr="007F09ED">
              <w:rPr>
                <w:sz w:val="20"/>
              </w:rPr>
              <w:t>Der Vorstand im Sinne des § 26 BGB besteht aus dem Vorsitzenden und seinen Stellvertretern</w:t>
            </w:r>
            <w:r>
              <w:rPr>
                <w:sz w:val="20"/>
              </w:rPr>
              <w:t>.</w:t>
            </w:r>
            <w:r w:rsidRPr="007F09ED">
              <w:rPr>
                <w:sz w:val="20"/>
              </w:rPr>
              <w:t xml:space="preserve"> </w:t>
            </w:r>
            <w:r w:rsidRPr="007F09ED">
              <w:rPr>
                <w:rStyle w:val="Funotenzeichen"/>
                <w:b/>
                <w:bCs/>
                <w:sz w:val="20"/>
              </w:rPr>
              <w:footnoteReference w:customMarkFollows="1" w:id="8"/>
              <w:t>7)</w:t>
            </w:r>
            <w:r w:rsidRPr="007F09ED">
              <w:rPr>
                <w:bCs/>
                <w:sz w:val="20"/>
              </w:rPr>
              <w:t xml:space="preserve"> </w:t>
            </w:r>
          </w:p>
          <w:p w14:paraId="02B3F8A6" w14:textId="77777777" w:rsidR="003F4F75" w:rsidRPr="007F09ED" w:rsidRDefault="003F4F75" w:rsidP="00F37EF8">
            <w:pPr>
              <w:pStyle w:val="Titel"/>
              <w:jc w:val="left"/>
              <w:rPr>
                <w:sz w:val="22"/>
              </w:rPr>
            </w:pPr>
          </w:p>
        </w:tc>
      </w:tr>
      <w:tr w:rsidR="003F4F75" w:rsidRPr="007F09ED" w14:paraId="202074BE" w14:textId="77777777" w:rsidTr="00F37EF8">
        <w:tc>
          <w:tcPr>
            <w:tcW w:w="959" w:type="dxa"/>
            <w:shd w:val="clear" w:color="auto" w:fill="auto"/>
          </w:tcPr>
          <w:p w14:paraId="0E7986D2" w14:textId="77777777" w:rsidR="003F4F75" w:rsidRPr="0089391B" w:rsidRDefault="003F4F75" w:rsidP="00F37EF8"/>
        </w:tc>
        <w:tc>
          <w:tcPr>
            <w:tcW w:w="425" w:type="dxa"/>
            <w:shd w:val="clear" w:color="auto" w:fill="auto"/>
          </w:tcPr>
          <w:p w14:paraId="6735DCD6" w14:textId="77777777" w:rsidR="003F4F75" w:rsidRPr="007F09ED" w:rsidRDefault="003F4F75" w:rsidP="00F37EF8">
            <w:pPr>
              <w:rPr>
                <w:sz w:val="20"/>
              </w:rPr>
            </w:pPr>
            <w:r w:rsidRPr="007F09ED">
              <w:rPr>
                <w:sz w:val="20"/>
              </w:rPr>
              <w:t>2.</w:t>
            </w:r>
          </w:p>
        </w:tc>
        <w:tc>
          <w:tcPr>
            <w:tcW w:w="8395" w:type="dxa"/>
            <w:gridSpan w:val="2"/>
            <w:shd w:val="clear" w:color="auto" w:fill="auto"/>
          </w:tcPr>
          <w:p w14:paraId="1865E093" w14:textId="77777777" w:rsidR="003F4F75" w:rsidRPr="007F09ED" w:rsidRDefault="003F4F75" w:rsidP="00F37EF8">
            <w:pPr>
              <w:suppressAutoHyphens/>
              <w:jc w:val="both"/>
              <w:rPr>
                <w:sz w:val="20"/>
              </w:rPr>
            </w:pPr>
            <w:r w:rsidRPr="007F09ED">
              <w:rPr>
                <w:sz w:val="20"/>
              </w:rPr>
              <w:t>Der Verein wird durch mindestens zwei Vorstandsmitglieder gemeinsam vertreten.</w:t>
            </w:r>
          </w:p>
          <w:p w14:paraId="17653149" w14:textId="77777777" w:rsidR="003F4F75" w:rsidRPr="007F09ED" w:rsidRDefault="003F4F75" w:rsidP="00F37EF8">
            <w:pPr>
              <w:pStyle w:val="Titel"/>
              <w:jc w:val="left"/>
              <w:rPr>
                <w:sz w:val="22"/>
              </w:rPr>
            </w:pPr>
          </w:p>
        </w:tc>
      </w:tr>
      <w:tr w:rsidR="003F4F75" w:rsidRPr="007F09ED" w14:paraId="1EAAE667" w14:textId="77777777" w:rsidTr="00F37EF8">
        <w:tc>
          <w:tcPr>
            <w:tcW w:w="959" w:type="dxa"/>
            <w:shd w:val="clear" w:color="auto" w:fill="auto"/>
          </w:tcPr>
          <w:p w14:paraId="182B71D8" w14:textId="77777777" w:rsidR="003F4F75" w:rsidRPr="0089391B" w:rsidRDefault="003F4F75" w:rsidP="00F37EF8"/>
        </w:tc>
        <w:tc>
          <w:tcPr>
            <w:tcW w:w="425" w:type="dxa"/>
            <w:shd w:val="clear" w:color="auto" w:fill="auto"/>
          </w:tcPr>
          <w:p w14:paraId="55BB369F" w14:textId="77777777" w:rsidR="003F4F75" w:rsidRPr="007F09ED" w:rsidRDefault="003F4F75" w:rsidP="00F37EF8">
            <w:pPr>
              <w:rPr>
                <w:sz w:val="20"/>
              </w:rPr>
            </w:pPr>
            <w:r w:rsidRPr="007F09ED">
              <w:rPr>
                <w:sz w:val="20"/>
              </w:rPr>
              <w:t>3.</w:t>
            </w:r>
          </w:p>
        </w:tc>
        <w:tc>
          <w:tcPr>
            <w:tcW w:w="8395" w:type="dxa"/>
            <w:gridSpan w:val="2"/>
            <w:shd w:val="clear" w:color="auto" w:fill="auto"/>
          </w:tcPr>
          <w:p w14:paraId="0A2B52B9" w14:textId="77777777" w:rsidR="003F4F75" w:rsidRPr="007F09ED" w:rsidRDefault="003F4F75" w:rsidP="00F37EF8">
            <w:pPr>
              <w:suppressAutoHyphens/>
              <w:jc w:val="both"/>
              <w:rPr>
                <w:sz w:val="20"/>
              </w:rPr>
            </w:pPr>
            <w:r w:rsidRPr="007F09ED">
              <w:rPr>
                <w:sz w:val="20"/>
              </w:rPr>
              <w:t>Der Vorstand wird von der Mitgliederversammlung für die Dauer von ................</w:t>
            </w:r>
            <w:r w:rsidRPr="007F09ED">
              <w:rPr>
                <w:rStyle w:val="Funotenzeichen"/>
                <w:b/>
                <w:sz w:val="20"/>
              </w:rPr>
              <w:footnoteReference w:customMarkFollows="1" w:id="9"/>
              <w:t>8)</w:t>
            </w:r>
            <w:r w:rsidRPr="007F09ED">
              <w:rPr>
                <w:sz w:val="20"/>
              </w:rPr>
              <w:t xml:space="preserve"> Jahren gewählt. Die Wahl der Vorstandsmitglieder ist bei Vorliegen eines wichtigen Grundes gem. § 27 Abs. 2 BGB vorzeitig widerruflich. Ein Vorstandsmitglied bleibt jedoch solange im Amt, bis ein neues Vorstandsmitglied gewählt ist. Wiederwahl ist zulässig.</w:t>
            </w:r>
          </w:p>
          <w:p w14:paraId="3B113855" w14:textId="77777777" w:rsidR="003F4F75" w:rsidRPr="007F09ED" w:rsidRDefault="003F4F75" w:rsidP="00F37EF8">
            <w:pPr>
              <w:pStyle w:val="Titel"/>
              <w:jc w:val="left"/>
              <w:rPr>
                <w:sz w:val="22"/>
              </w:rPr>
            </w:pPr>
          </w:p>
        </w:tc>
      </w:tr>
      <w:tr w:rsidR="003F4F75" w:rsidRPr="007F09ED" w14:paraId="5DA5F2AD" w14:textId="77777777" w:rsidTr="00F37EF8">
        <w:tc>
          <w:tcPr>
            <w:tcW w:w="959" w:type="dxa"/>
            <w:shd w:val="clear" w:color="auto" w:fill="auto"/>
          </w:tcPr>
          <w:p w14:paraId="1D55C8E0" w14:textId="77777777" w:rsidR="003F4F75" w:rsidRPr="0089391B" w:rsidRDefault="003F4F75" w:rsidP="00F37EF8"/>
        </w:tc>
        <w:tc>
          <w:tcPr>
            <w:tcW w:w="425" w:type="dxa"/>
            <w:shd w:val="clear" w:color="auto" w:fill="auto"/>
          </w:tcPr>
          <w:p w14:paraId="7F07E97A" w14:textId="77777777" w:rsidR="003F4F75" w:rsidRPr="007F09ED" w:rsidRDefault="003F4F75" w:rsidP="00F37EF8">
            <w:pPr>
              <w:rPr>
                <w:sz w:val="20"/>
              </w:rPr>
            </w:pPr>
            <w:r w:rsidRPr="007F09ED">
              <w:rPr>
                <w:sz w:val="20"/>
              </w:rPr>
              <w:t>4.</w:t>
            </w:r>
          </w:p>
        </w:tc>
        <w:tc>
          <w:tcPr>
            <w:tcW w:w="8395" w:type="dxa"/>
            <w:gridSpan w:val="2"/>
            <w:shd w:val="clear" w:color="auto" w:fill="auto"/>
          </w:tcPr>
          <w:p w14:paraId="6D94DEAF" w14:textId="77777777" w:rsidR="003F4F75" w:rsidRPr="007F09ED" w:rsidRDefault="003F4F75" w:rsidP="00F37EF8">
            <w:pPr>
              <w:suppressAutoHyphens/>
              <w:jc w:val="both"/>
              <w:rPr>
                <w:sz w:val="20"/>
              </w:rPr>
            </w:pPr>
            <w:r w:rsidRPr="007F09ED">
              <w:rPr>
                <w:sz w:val="20"/>
              </w:rPr>
              <w:t>Der Vorstand fasst seine Beschlüsse mit einfacher Mehrheit. Sofern der Vorstand aus zwei Mitgliedern besteht, ist Einstimmigkeit erforderlich.</w:t>
            </w:r>
            <w:r>
              <w:rPr>
                <w:sz w:val="20"/>
              </w:rPr>
              <w:t xml:space="preserve"> Die Beschlüsse sind mit dem Ab</w:t>
            </w:r>
            <w:r w:rsidR="00AE2800">
              <w:rPr>
                <w:sz w:val="20"/>
              </w:rPr>
              <w:softHyphen/>
            </w:r>
            <w:r>
              <w:rPr>
                <w:sz w:val="20"/>
              </w:rPr>
              <w:t>stimmungsergebnis zu protokollieren.</w:t>
            </w:r>
          </w:p>
          <w:p w14:paraId="032FD909" w14:textId="77777777" w:rsidR="003F4F75" w:rsidRDefault="003F4F75" w:rsidP="00F37EF8"/>
        </w:tc>
      </w:tr>
      <w:tr w:rsidR="003F4F75" w:rsidRPr="007F09ED" w14:paraId="2F5375EF" w14:textId="77777777" w:rsidTr="00F37EF8">
        <w:tc>
          <w:tcPr>
            <w:tcW w:w="959" w:type="dxa"/>
            <w:shd w:val="clear" w:color="auto" w:fill="auto"/>
          </w:tcPr>
          <w:p w14:paraId="425BD0D5" w14:textId="77777777" w:rsidR="003F4F75" w:rsidRPr="0089391B" w:rsidRDefault="003F4F75" w:rsidP="00F37EF8"/>
        </w:tc>
        <w:tc>
          <w:tcPr>
            <w:tcW w:w="425" w:type="dxa"/>
            <w:shd w:val="clear" w:color="auto" w:fill="auto"/>
          </w:tcPr>
          <w:p w14:paraId="57676121" w14:textId="77777777" w:rsidR="003F4F75" w:rsidRPr="007F09ED" w:rsidRDefault="003F4F75" w:rsidP="00F37EF8">
            <w:pPr>
              <w:rPr>
                <w:sz w:val="20"/>
              </w:rPr>
            </w:pPr>
            <w:r w:rsidRPr="007F09ED">
              <w:rPr>
                <w:sz w:val="20"/>
              </w:rPr>
              <w:t>5.</w:t>
            </w:r>
          </w:p>
        </w:tc>
        <w:tc>
          <w:tcPr>
            <w:tcW w:w="8395" w:type="dxa"/>
            <w:gridSpan w:val="2"/>
            <w:shd w:val="clear" w:color="auto" w:fill="auto"/>
          </w:tcPr>
          <w:p w14:paraId="34062274" w14:textId="77777777" w:rsidR="003F4F75" w:rsidRPr="007F09ED" w:rsidRDefault="003F4F75" w:rsidP="00F37EF8">
            <w:pPr>
              <w:suppressAutoHyphens/>
              <w:jc w:val="both"/>
              <w:rPr>
                <w:sz w:val="20"/>
              </w:rPr>
            </w:pPr>
            <w:r w:rsidRPr="007F09ED">
              <w:rPr>
                <w:sz w:val="20"/>
              </w:rPr>
              <w:t>Vorstandsmitglieder erhalten für ihre Tätigkeit keine Vergütung. Nachgewiesene Auslagen und Aufwendungen, die einem Vorstandsmitglied bei Wahrnehmung seiner Aufgaben entstanden sind, können in angemessener Weise erstattet werden.</w:t>
            </w:r>
          </w:p>
          <w:p w14:paraId="6A649275" w14:textId="77777777" w:rsidR="003F4F75" w:rsidRPr="007F09ED" w:rsidRDefault="003F4F75" w:rsidP="00F37EF8">
            <w:pPr>
              <w:pStyle w:val="Titel"/>
              <w:jc w:val="left"/>
              <w:rPr>
                <w:sz w:val="22"/>
              </w:rPr>
            </w:pPr>
          </w:p>
        </w:tc>
      </w:tr>
      <w:tr w:rsidR="003F4F75" w:rsidRPr="007F09ED" w14:paraId="49802714" w14:textId="77777777" w:rsidTr="00F37EF8">
        <w:tc>
          <w:tcPr>
            <w:tcW w:w="959" w:type="dxa"/>
            <w:shd w:val="clear" w:color="auto" w:fill="auto"/>
          </w:tcPr>
          <w:p w14:paraId="2FE02D17" w14:textId="77777777" w:rsidR="003F4F75" w:rsidRPr="0089391B" w:rsidRDefault="003F4F75" w:rsidP="00F37EF8"/>
        </w:tc>
        <w:tc>
          <w:tcPr>
            <w:tcW w:w="425" w:type="dxa"/>
            <w:shd w:val="clear" w:color="auto" w:fill="auto"/>
          </w:tcPr>
          <w:p w14:paraId="462E87F9" w14:textId="77777777" w:rsidR="003F4F75" w:rsidRPr="0089391B" w:rsidRDefault="003F4F75" w:rsidP="00F37EF8"/>
        </w:tc>
        <w:tc>
          <w:tcPr>
            <w:tcW w:w="8395" w:type="dxa"/>
            <w:gridSpan w:val="2"/>
            <w:shd w:val="clear" w:color="auto" w:fill="auto"/>
          </w:tcPr>
          <w:p w14:paraId="02233347" w14:textId="77777777" w:rsidR="003F4F75" w:rsidRDefault="003F4F75" w:rsidP="00F37EF8">
            <w:pPr>
              <w:suppressAutoHyphens/>
              <w:jc w:val="both"/>
              <w:rPr>
                <w:sz w:val="20"/>
              </w:rPr>
            </w:pPr>
            <w:r>
              <w:rPr>
                <w:sz w:val="20"/>
              </w:rPr>
              <w:t xml:space="preserve">Verträge des Vereins mit Mitgliedern des Vorstandes oder deren Angehörigen (§ 15 AO) bedürfen der Genehmigung der Mitgliederversammlung (siehe § 10). </w:t>
            </w:r>
            <w:r w:rsidRPr="007F09ED">
              <w:rPr>
                <w:sz w:val="20"/>
              </w:rPr>
              <w:t>Wird ein Vor</w:t>
            </w:r>
            <w:r w:rsidR="00AE2800">
              <w:rPr>
                <w:sz w:val="20"/>
              </w:rPr>
              <w:softHyphen/>
            </w:r>
            <w:r w:rsidRPr="007F09ED">
              <w:rPr>
                <w:sz w:val="20"/>
              </w:rPr>
              <w:t xml:space="preserve">standsmitglied als Geschäftsführer oder Beratungsstellenleiter vom Verein angestellt, so bedarf es für die Höhe der ihm zu zahlenden Vergütungen der Zustimmung der Mitgliederversammlung. </w:t>
            </w:r>
          </w:p>
          <w:p w14:paraId="1B72D9C7" w14:textId="77777777" w:rsidR="003F4F75" w:rsidRDefault="003F4F75" w:rsidP="00F37EF8">
            <w:pPr>
              <w:suppressAutoHyphens/>
              <w:jc w:val="both"/>
              <w:rPr>
                <w:sz w:val="20"/>
              </w:rPr>
            </w:pPr>
          </w:p>
          <w:p w14:paraId="20195681" w14:textId="77777777" w:rsidR="003F4F75" w:rsidRPr="007F09ED" w:rsidRDefault="003F4F75" w:rsidP="00F37EF8">
            <w:pPr>
              <w:suppressAutoHyphens/>
              <w:jc w:val="both"/>
              <w:rPr>
                <w:sz w:val="20"/>
              </w:rPr>
            </w:pPr>
            <w:r w:rsidRPr="007F09ED">
              <w:rPr>
                <w:sz w:val="20"/>
              </w:rPr>
              <w:t>Der Vorstand ist nicht von der Vorschrift des § 181 BGB befreit.</w:t>
            </w:r>
          </w:p>
          <w:p w14:paraId="0718479E" w14:textId="77777777" w:rsidR="003F4F75" w:rsidRPr="007F09ED" w:rsidRDefault="003F4F75" w:rsidP="00F37EF8">
            <w:pPr>
              <w:pStyle w:val="Titel"/>
              <w:jc w:val="left"/>
              <w:rPr>
                <w:sz w:val="22"/>
              </w:rPr>
            </w:pPr>
          </w:p>
        </w:tc>
      </w:tr>
      <w:tr w:rsidR="003F4F75" w:rsidRPr="007F09ED" w14:paraId="776968F4" w14:textId="77777777" w:rsidTr="00F37EF8">
        <w:trPr>
          <w:trHeight w:val="330"/>
        </w:trPr>
        <w:tc>
          <w:tcPr>
            <w:tcW w:w="959" w:type="dxa"/>
            <w:shd w:val="clear" w:color="auto" w:fill="auto"/>
          </w:tcPr>
          <w:p w14:paraId="54680A53" w14:textId="77777777" w:rsidR="003F4F75" w:rsidRPr="0089391B" w:rsidRDefault="003F4F75" w:rsidP="00F37EF8"/>
        </w:tc>
        <w:tc>
          <w:tcPr>
            <w:tcW w:w="425" w:type="dxa"/>
            <w:shd w:val="clear" w:color="auto" w:fill="auto"/>
          </w:tcPr>
          <w:p w14:paraId="3660E6BF" w14:textId="77777777" w:rsidR="003F4F75" w:rsidRPr="007F09ED" w:rsidRDefault="003F4F75" w:rsidP="00F37EF8">
            <w:pPr>
              <w:rPr>
                <w:sz w:val="20"/>
              </w:rPr>
            </w:pPr>
            <w:r w:rsidRPr="007F09ED">
              <w:rPr>
                <w:sz w:val="20"/>
              </w:rPr>
              <w:t>6.</w:t>
            </w:r>
          </w:p>
        </w:tc>
        <w:tc>
          <w:tcPr>
            <w:tcW w:w="8395" w:type="dxa"/>
            <w:gridSpan w:val="2"/>
            <w:shd w:val="clear" w:color="auto" w:fill="auto"/>
          </w:tcPr>
          <w:p w14:paraId="3E810A00" w14:textId="77777777" w:rsidR="003F4F75" w:rsidRPr="007F09ED" w:rsidRDefault="003F4F75" w:rsidP="00F37EF8">
            <w:pPr>
              <w:suppressAutoHyphens/>
              <w:jc w:val="both"/>
              <w:rPr>
                <w:sz w:val="20"/>
              </w:rPr>
            </w:pPr>
            <w:r w:rsidRPr="007F09ED">
              <w:rPr>
                <w:sz w:val="20"/>
              </w:rPr>
              <w:t>Die §§ 664 bis 670 BGB finden für die Geschäftsführung des Vorstandes Anwendung.</w:t>
            </w:r>
          </w:p>
        </w:tc>
      </w:tr>
      <w:tr w:rsidR="003F4F75" w:rsidRPr="007F09ED" w14:paraId="66065A08" w14:textId="77777777" w:rsidTr="00F37EF8">
        <w:tc>
          <w:tcPr>
            <w:tcW w:w="959" w:type="dxa"/>
            <w:shd w:val="clear" w:color="auto" w:fill="auto"/>
          </w:tcPr>
          <w:p w14:paraId="21EC595F" w14:textId="77777777" w:rsidR="003F4F75" w:rsidRPr="0089391B" w:rsidRDefault="003F4F75" w:rsidP="00F37EF8"/>
        </w:tc>
        <w:tc>
          <w:tcPr>
            <w:tcW w:w="425" w:type="dxa"/>
            <w:shd w:val="clear" w:color="auto" w:fill="auto"/>
          </w:tcPr>
          <w:p w14:paraId="032D4764" w14:textId="77777777" w:rsidR="003F4F75" w:rsidRPr="0089391B" w:rsidRDefault="003F4F75" w:rsidP="00F37EF8"/>
        </w:tc>
        <w:tc>
          <w:tcPr>
            <w:tcW w:w="8395" w:type="dxa"/>
            <w:gridSpan w:val="2"/>
            <w:shd w:val="clear" w:color="auto" w:fill="auto"/>
          </w:tcPr>
          <w:p w14:paraId="7B186B71" w14:textId="77777777" w:rsidR="003F4F75" w:rsidRPr="007F09ED" w:rsidRDefault="003F4F75" w:rsidP="00F37EF8">
            <w:pPr>
              <w:suppressAutoHyphens/>
              <w:jc w:val="both"/>
              <w:rPr>
                <w:sz w:val="20"/>
              </w:rPr>
            </w:pPr>
            <w:r w:rsidRPr="007F09ED">
              <w:rPr>
                <w:sz w:val="20"/>
              </w:rPr>
              <w:t>Der Vorstand hat insbesondere folgende Aufgaben wahrzunehmen:</w:t>
            </w:r>
          </w:p>
          <w:p w14:paraId="72DEBD05" w14:textId="77777777" w:rsidR="003F4F75" w:rsidRPr="007F09ED" w:rsidRDefault="003F4F75" w:rsidP="00F37EF8">
            <w:pPr>
              <w:pStyle w:val="Titel"/>
              <w:jc w:val="left"/>
              <w:rPr>
                <w:sz w:val="22"/>
              </w:rPr>
            </w:pPr>
          </w:p>
        </w:tc>
      </w:tr>
      <w:tr w:rsidR="003F4F75" w:rsidRPr="007F09ED" w14:paraId="23904CA9" w14:textId="77777777" w:rsidTr="00F37EF8">
        <w:trPr>
          <w:trHeight w:val="337"/>
        </w:trPr>
        <w:tc>
          <w:tcPr>
            <w:tcW w:w="959" w:type="dxa"/>
            <w:shd w:val="clear" w:color="auto" w:fill="auto"/>
          </w:tcPr>
          <w:p w14:paraId="1CB8D06E" w14:textId="77777777" w:rsidR="003F4F75" w:rsidRPr="0089391B" w:rsidRDefault="003F4F75" w:rsidP="00F37EF8"/>
        </w:tc>
        <w:tc>
          <w:tcPr>
            <w:tcW w:w="425" w:type="dxa"/>
            <w:shd w:val="clear" w:color="auto" w:fill="auto"/>
          </w:tcPr>
          <w:p w14:paraId="7920D889" w14:textId="77777777" w:rsidR="003F4F75" w:rsidRPr="0089391B" w:rsidRDefault="003F4F75" w:rsidP="00F37EF8"/>
        </w:tc>
        <w:tc>
          <w:tcPr>
            <w:tcW w:w="425" w:type="dxa"/>
            <w:shd w:val="clear" w:color="auto" w:fill="auto"/>
          </w:tcPr>
          <w:p w14:paraId="7C1FF208" w14:textId="77777777" w:rsidR="003F4F75" w:rsidRPr="007F09ED" w:rsidRDefault="003F4F75" w:rsidP="003F4F75">
            <w:pPr>
              <w:numPr>
                <w:ilvl w:val="0"/>
                <w:numId w:val="10"/>
              </w:numPr>
              <w:rPr>
                <w:sz w:val="20"/>
              </w:rPr>
            </w:pPr>
          </w:p>
        </w:tc>
        <w:tc>
          <w:tcPr>
            <w:tcW w:w="7970" w:type="dxa"/>
            <w:shd w:val="clear" w:color="auto" w:fill="auto"/>
          </w:tcPr>
          <w:p w14:paraId="70951D41" w14:textId="77777777" w:rsidR="003F4F75" w:rsidRPr="007F09ED" w:rsidRDefault="003F4F75" w:rsidP="00F37EF8">
            <w:pPr>
              <w:suppressAutoHyphens/>
              <w:jc w:val="both"/>
              <w:rPr>
                <w:sz w:val="20"/>
              </w:rPr>
            </w:pPr>
            <w:r w:rsidRPr="007F09ED">
              <w:rPr>
                <w:sz w:val="20"/>
              </w:rPr>
              <w:t>Führung und Überwachung der laufenden und außerordentliche</w:t>
            </w:r>
            <w:r>
              <w:rPr>
                <w:sz w:val="20"/>
              </w:rPr>
              <w:t>n</w:t>
            </w:r>
            <w:r w:rsidRPr="007F09ED">
              <w:rPr>
                <w:sz w:val="20"/>
              </w:rPr>
              <w:t xml:space="preserve"> Geschäfte des Vereins</w:t>
            </w:r>
          </w:p>
        </w:tc>
      </w:tr>
      <w:tr w:rsidR="003F4F75" w:rsidRPr="007F09ED" w14:paraId="06C63A91" w14:textId="77777777" w:rsidTr="00F37EF8">
        <w:trPr>
          <w:trHeight w:val="583"/>
        </w:trPr>
        <w:tc>
          <w:tcPr>
            <w:tcW w:w="959" w:type="dxa"/>
            <w:shd w:val="clear" w:color="auto" w:fill="auto"/>
          </w:tcPr>
          <w:p w14:paraId="71D9C795" w14:textId="77777777" w:rsidR="003F4F75" w:rsidRPr="007F09ED" w:rsidRDefault="003F4F75" w:rsidP="00F37EF8">
            <w:pPr>
              <w:rPr>
                <w:b/>
                <w:sz w:val="22"/>
              </w:rPr>
            </w:pPr>
          </w:p>
        </w:tc>
        <w:tc>
          <w:tcPr>
            <w:tcW w:w="425" w:type="dxa"/>
            <w:shd w:val="clear" w:color="auto" w:fill="auto"/>
          </w:tcPr>
          <w:p w14:paraId="4ACA9750" w14:textId="77777777" w:rsidR="003F4F75" w:rsidRPr="007F09ED" w:rsidRDefault="003F4F75" w:rsidP="00F37EF8">
            <w:pPr>
              <w:rPr>
                <w:b/>
                <w:sz w:val="22"/>
              </w:rPr>
            </w:pPr>
          </w:p>
        </w:tc>
        <w:tc>
          <w:tcPr>
            <w:tcW w:w="425" w:type="dxa"/>
            <w:shd w:val="clear" w:color="auto" w:fill="auto"/>
          </w:tcPr>
          <w:p w14:paraId="591BBF63" w14:textId="77777777" w:rsidR="003F4F75" w:rsidRPr="007F09ED" w:rsidRDefault="003F4F75" w:rsidP="003F4F75">
            <w:pPr>
              <w:numPr>
                <w:ilvl w:val="0"/>
                <w:numId w:val="10"/>
              </w:numPr>
              <w:rPr>
                <w:sz w:val="20"/>
              </w:rPr>
            </w:pPr>
          </w:p>
        </w:tc>
        <w:tc>
          <w:tcPr>
            <w:tcW w:w="7970" w:type="dxa"/>
            <w:shd w:val="clear" w:color="auto" w:fill="auto"/>
          </w:tcPr>
          <w:p w14:paraId="188A2550" w14:textId="77777777" w:rsidR="003F4F75" w:rsidRPr="007F09ED" w:rsidRDefault="003F4F75" w:rsidP="00F37EF8">
            <w:pPr>
              <w:suppressAutoHyphens/>
              <w:jc w:val="both"/>
              <w:rPr>
                <w:sz w:val="20"/>
              </w:rPr>
            </w:pPr>
            <w:r w:rsidRPr="007F09ED">
              <w:rPr>
                <w:sz w:val="20"/>
              </w:rPr>
              <w:t xml:space="preserve">Bestellung eines Geschäftsführers im Sinne von § 30 BGB für gewisse </w:t>
            </w:r>
            <w:r>
              <w:rPr>
                <w:sz w:val="20"/>
              </w:rPr>
              <w:t>Geschäftsbereiche</w:t>
            </w:r>
            <w:r w:rsidRPr="007F09ED">
              <w:rPr>
                <w:rStyle w:val="Funotenzeichen"/>
                <w:b/>
                <w:sz w:val="20"/>
              </w:rPr>
              <w:footnoteReference w:customMarkFollows="1" w:id="10"/>
              <w:t>9)</w:t>
            </w:r>
            <w:r w:rsidRPr="007F09ED">
              <w:rPr>
                <w:sz w:val="20"/>
              </w:rPr>
              <w:t>, sofern der Vorstand die Geschäfte des Vereins nicht selb</w:t>
            </w:r>
            <w:r>
              <w:rPr>
                <w:sz w:val="20"/>
              </w:rPr>
              <w:t>st</w:t>
            </w:r>
            <w:r w:rsidRPr="007F09ED">
              <w:rPr>
                <w:sz w:val="20"/>
              </w:rPr>
              <w:t xml:space="preserve"> führt</w:t>
            </w:r>
          </w:p>
        </w:tc>
      </w:tr>
      <w:tr w:rsidR="003F4F75" w:rsidRPr="007F09ED" w14:paraId="5CE80E67" w14:textId="77777777" w:rsidTr="00F37EF8">
        <w:trPr>
          <w:trHeight w:val="563"/>
        </w:trPr>
        <w:tc>
          <w:tcPr>
            <w:tcW w:w="959" w:type="dxa"/>
            <w:shd w:val="clear" w:color="auto" w:fill="auto"/>
          </w:tcPr>
          <w:p w14:paraId="7DC1919B" w14:textId="77777777" w:rsidR="003F4F75" w:rsidRPr="007F09ED" w:rsidRDefault="003F4F75" w:rsidP="00F37EF8">
            <w:pPr>
              <w:rPr>
                <w:b/>
                <w:sz w:val="22"/>
              </w:rPr>
            </w:pPr>
          </w:p>
        </w:tc>
        <w:tc>
          <w:tcPr>
            <w:tcW w:w="425" w:type="dxa"/>
            <w:shd w:val="clear" w:color="auto" w:fill="auto"/>
          </w:tcPr>
          <w:p w14:paraId="05FBEBB6" w14:textId="77777777" w:rsidR="003F4F75" w:rsidRPr="007F09ED" w:rsidRDefault="003F4F75" w:rsidP="00F37EF8">
            <w:pPr>
              <w:rPr>
                <w:b/>
                <w:sz w:val="22"/>
              </w:rPr>
            </w:pPr>
          </w:p>
        </w:tc>
        <w:tc>
          <w:tcPr>
            <w:tcW w:w="425" w:type="dxa"/>
            <w:shd w:val="clear" w:color="auto" w:fill="auto"/>
          </w:tcPr>
          <w:p w14:paraId="2C8E5719" w14:textId="77777777" w:rsidR="003F4F75" w:rsidRPr="007F09ED" w:rsidRDefault="003F4F75" w:rsidP="003F4F75">
            <w:pPr>
              <w:numPr>
                <w:ilvl w:val="0"/>
                <w:numId w:val="10"/>
              </w:numPr>
              <w:rPr>
                <w:sz w:val="20"/>
              </w:rPr>
            </w:pPr>
          </w:p>
        </w:tc>
        <w:tc>
          <w:tcPr>
            <w:tcW w:w="7970" w:type="dxa"/>
            <w:shd w:val="clear" w:color="auto" w:fill="auto"/>
          </w:tcPr>
          <w:p w14:paraId="6BB0137A" w14:textId="77777777" w:rsidR="003F4F75" w:rsidRPr="007F09ED" w:rsidRDefault="003F4F75" w:rsidP="00F37EF8">
            <w:pPr>
              <w:suppressAutoHyphens/>
              <w:jc w:val="both"/>
              <w:rPr>
                <w:sz w:val="20"/>
              </w:rPr>
            </w:pPr>
            <w:r w:rsidRPr="007F09ED">
              <w:rPr>
                <w:sz w:val="20"/>
              </w:rPr>
              <w:t>Einrichtung und Betrieb von Beratungsstellen und deren Überwachung im Sinne von § 14 der Satzung</w:t>
            </w:r>
          </w:p>
        </w:tc>
      </w:tr>
      <w:tr w:rsidR="003F4F75" w:rsidRPr="007F09ED" w14:paraId="3C5BAEC8" w14:textId="77777777" w:rsidTr="00F37EF8">
        <w:trPr>
          <w:trHeight w:val="557"/>
        </w:trPr>
        <w:tc>
          <w:tcPr>
            <w:tcW w:w="959" w:type="dxa"/>
            <w:shd w:val="clear" w:color="auto" w:fill="auto"/>
          </w:tcPr>
          <w:p w14:paraId="4D7D7297" w14:textId="77777777" w:rsidR="003F4F75" w:rsidRPr="007F09ED" w:rsidRDefault="003F4F75" w:rsidP="00F37EF8">
            <w:pPr>
              <w:rPr>
                <w:b/>
                <w:sz w:val="22"/>
              </w:rPr>
            </w:pPr>
          </w:p>
        </w:tc>
        <w:tc>
          <w:tcPr>
            <w:tcW w:w="425" w:type="dxa"/>
            <w:shd w:val="clear" w:color="auto" w:fill="auto"/>
          </w:tcPr>
          <w:p w14:paraId="60A1D748" w14:textId="77777777" w:rsidR="003F4F75" w:rsidRPr="007F09ED" w:rsidRDefault="003F4F75" w:rsidP="00F37EF8">
            <w:pPr>
              <w:rPr>
                <w:b/>
                <w:sz w:val="22"/>
              </w:rPr>
            </w:pPr>
          </w:p>
        </w:tc>
        <w:tc>
          <w:tcPr>
            <w:tcW w:w="425" w:type="dxa"/>
            <w:shd w:val="clear" w:color="auto" w:fill="auto"/>
          </w:tcPr>
          <w:p w14:paraId="3BCCC97C" w14:textId="77777777" w:rsidR="003F4F75" w:rsidRPr="007F09ED" w:rsidRDefault="003F4F75" w:rsidP="003F4F75">
            <w:pPr>
              <w:numPr>
                <w:ilvl w:val="0"/>
                <w:numId w:val="10"/>
              </w:numPr>
              <w:rPr>
                <w:sz w:val="20"/>
              </w:rPr>
            </w:pPr>
          </w:p>
        </w:tc>
        <w:tc>
          <w:tcPr>
            <w:tcW w:w="7970" w:type="dxa"/>
            <w:shd w:val="clear" w:color="auto" w:fill="auto"/>
          </w:tcPr>
          <w:p w14:paraId="3A5A7C34" w14:textId="77777777" w:rsidR="003F4F75" w:rsidRPr="007F09ED" w:rsidRDefault="003F4F75" w:rsidP="00F37EF8">
            <w:pPr>
              <w:suppressAutoHyphens/>
              <w:jc w:val="both"/>
              <w:rPr>
                <w:sz w:val="20"/>
              </w:rPr>
            </w:pPr>
            <w:r>
              <w:rPr>
                <w:sz w:val="20"/>
              </w:rPr>
              <w:t xml:space="preserve">Schriftliche </w:t>
            </w:r>
            <w:r w:rsidRPr="007F09ED">
              <w:rPr>
                <w:sz w:val="20"/>
              </w:rPr>
              <w:t>Bekanntgabe de</w:t>
            </w:r>
            <w:r>
              <w:rPr>
                <w:sz w:val="20"/>
              </w:rPr>
              <w:t>r wesentlichen Feststellungen des Geschäftsprüfers aus</w:t>
            </w:r>
            <w:r w:rsidRPr="007F09ED">
              <w:rPr>
                <w:sz w:val="20"/>
              </w:rPr>
              <w:t xml:space="preserve"> </w:t>
            </w:r>
            <w:r>
              <w:rPr>
                <w:sz w:val="20"/>
              </w:rPr>
              <w:t xml:space="preserve">dem </w:t>
            </w:r>
            <w:r w:rsidRPr="007F09ED">
              <w:rPr>
                <w:sz w:val="20"/>
              </w:rPr>
              <w:t xml:space="preserve">Geschäftsprüfungsbericht </w:t>
            </w:r>
            <w:r>
              <w:rPr>
                <w:sz w:val="20"/>
              </w:rPr>
              <w:t>an alle Mitglied</w:t>
            </w:r>
            <w:r w:rsidR="00AE2800">
              <w:rPr>
                <w:sz w:val="20"/>
              </w:rPr>
              <w:t>er vor Abhaltung der Mitglieder</w:t>
            </w:r>
            <w:r w:rsidR="00AE2800">
              <w:rPr>
                <w:sz w:val="20"/>
              </w:rPr>
              <w:softHyphen/>
            </w:r>
            <w:r>
              <w:rPr>
                <w:sz w:val="20"/>
              </w:rPr>
              <w:t xml:space="preserve">versammlung </w:t>
            </w:r>
            <w:r w:rsidRPr="007F09ED">
              <w:rPr>
                <w:sz w:val="20"/>
              </w:rPr>
              <w:t>und Einberufung der Mitgliederversammlung</w:t>
            </w:r>
          </w:p>
        </w:tc>
      </w:tr>
      <w:tr w:rsidR="003F4F75" w:rsidRPr="007F09ED" w14:paraId="656AB67D" w14:textId="77777777" w:rsidTr="00F37EF8">
        <w:tc>
          <w:tcPr>
            <w:tcW w:w="959" w:type="dxa"/>
            <w:shd w:val="clear" w:color="auto" w:fill="auto"/>
          </w:tcPr>
          <w:p w14:paraId="244D0AF8" w14:textId="77777777" w:rsidR="003F4F75" w:rsidRPr="007F09ED" w:rsidRDefault="003F4F75" w:rsidP="00F37EF8">
            <w:pPr>
              <w:rPr>
                <w:b/>
                <w:sz w:val="22"/>
              </w:rPr>
            </w:pPr>
          </w:p>
        </w:tc>
        <w:tc>
          <w:tcPr>
            <w:tcW w:w="425" w:type="dxa"/>
            <w:shd w:val="clear" w:color="auto" w:fill="auto"/>
          </w:tcPr>
          <w:p w14:paraId="3AAA9D8B" w14:textId="77777777" w:rsidR="003F4F75" w:rsidRPr="007F09ED" w:rsidRDefault="003F4F75" w:rsidP="00F37EF8">
            <w:pPr>
              <w:rPr>
                <w:b/>
                <w:sz w:val="22"/>
              </w:rPr>
            </w:pPr>
          </w:p>
        </w:tc>
        <w:tc>
          <w:tcPr>
            <w:tcW w:w="425" w:type="dxa"/>
            <w:shd w:val="clear" w:color="auto" w:fill="auto"/>
          </w:tcPr>
          <w:p w14:paraId="3E6AA1FB" w14:textId="77777777" w:rsidR="003F4F75" w:rsidRPr="007F09ED" w:rsidRDefault="003F4F75" w:rsidP="003F4F75">
            <w:pPr>
              <w:numPr>
                <w:ilvl w:val="0"/>
                <w:numId w:val="10"/>
              </w:numPr>
              <w:rPr>
                <w:sz w:val="20"/>
              </w:rPr>
            </w:pPr>
          </w:p>
        </w:tc>
        <w:tc>
          <w:tcPr>
            <w:tcW w:w="7970" w:type="dxa"/>
            <w:shd w:val="clear" w:color="auto" w:fill="auto"/>
          </w:tcPr>
          <w:p w14:paraId="1BD4F4C6" w14:textId="77777777" w:rsidR="003F4F75" w:rsidRPr="007F09ED" w:rsidRDefault="003F4F75" w:rsidP="00F37EF8">
            <w:pPr>
              <w:suppressAutoHyphens/>
              <w:jc w:val="both"/>
              <w:rPr>
                <w:sz w:val="20"/>
              </w:rPr>
            </w:pPr>
            <w:r w:rsidRPr="007F09ED">
              <w:rPr>
                <w:sz w:val="20"/>
              </w:rPr>
              <w:t>Durchführung der Beschlüsse der Mitgliederversammlung</w:t>
            </w:r>
          </w:p>
          <w:p w14:paraId="53BF1A8F" w14:textId="77777777" w:rsidR="003F4F75" w:rsidRPr="007F09ED" w:rsidRDefault="003F4F75" w:rsidP="00F37EF8">
            <w:pPr>
              <w:suppressAutoHyphens/>
              <w:jc w:val="both"/>
              <w:rPr>
                <w:sz w:val="20"/>
              </w:rPr>
            </w:pPr>
          </w:p>
        </w:tc>
      </w:tr>
      <w:tr w:rsidR="003F4F75" w:rsidRPr="007F09ED" w14:paraId="2094462E" w14:textId="77777777" w:rsidTr="00F37EF8">
        <w:tc>
          <w:tcPr>
            <w:tcW w:w="959" w:type="dxa"/>
            <w:shd w:val="clear" w:color="auto" w:fill="auto"/>
          </w:tcPr>
          <w:p w14:paraId="49E7D1BF" w14:textId="77777777" w:rsidR="003F4F75" w:rsidRPr="007F09ED" w:rsidRDefault="003F4F75" w:rsidP="00F37EF8">
            <w:pPr>
              <w:rPr>
                <w:b/>
                <w:sz w:val="22"/>
              </w:rPr>
            </w:pPr>
          </w:p>
        </w:tc>
        <w:tc>
          <w:tcPr>
            <w:tcW w:w="425" w:type="dxa"/>
            <w:shd w:val="clear" w:color="auto" w:fill="auto"/>
          </w:tcPr>
          <w:p w14:paraId="5D665B49" w14:textId="77777777" w:rsidR="003F4F75" w:rsidRPr="007F09ED" w:rsidRDefault="003F4F75" w:rsidP="00F37EF8">
            <w:pPr>
              <w:rPr>
                <w:b/>
                <w:sz w:val="22"/>
              </w:rPr>
            </w:pPr>
          </w:p>
        </w:tc>
        <w:tc>
          <w:tcPr>
            <w:tcW w:w="425" w:type="dxa"/>
            <w:shd w:val="clear" w:color="auto" w:fill="auto"/>
          </w:tcPr>
          <w:p w14:paraId="3AC8E3A0" w14:textId="77777777" w:rsidR="003F4F75" w:rsidRPr="007F09ED" w:rsidRDefault="003F4F75" w:rsidP="003F4F75">
            <w:pPr>
              <w:numPr>
                <w:ilvl w:val="0"/>
                <w:numId w:val="10"/>
              </w:numPr>
              <w:rPr>
                <w:sz w:val="20"/>
              </w:rPr>
            </w:pPr>
          </w:p>
        </w:tc>
        <w:tc>
          <w:tcPr>
            <w:tcW w:w="7970" w:type="dxa"/>
            <w:shd w:val="clear" w:color="auto" w:fill="auto"/>
          </w:tcPr>
          <w:p w14:paraId="47D13E60" w14:textId="77777777" w:rsidR="003F4F75" w:rsidRPr="007F09ED" w:rsidRDefault="003F4F75" w:rsidP="00F37EF8">
            <w:pPr>
              <w:pStyle w:val="Titel"/>
              <w:jc w:val="both"/>
              <w:rPr>
                <w:b w:val="0"/>
                <w:sz w:val="20"/>
              </w:rPr>
            </w:pPr>
            <w:r w:rsidRPr="007F09ED">
              <w:rPr>
                <w:b w:val="0"/>
                <w:sz w:val="20"/>
              </w:rPr>
              <w:t>Wahrnehmung der sich aus dem Steuerberatungsgesetz</w:t>
            </w:r>
            <w:r w:rsidR="00F91259">
              <w:rPr>
                <w:b w:val="0"/>
                <w:sz w:val="20"/>
              </w:rPr>
              <w:t xml:space="preserve"> und </w:t>
            </w:r>
            <w:r w:rsidR="00DE5053">
              <w:rPr>
                <w:b w:val="0"/>
                <w:sz w:val="20"/>
              </w:rPr>
              <w:t xml:space="preserve">dem </w:t>
            </w:r>
            <w:r w:rsidR="00F91259">
              <w:rPr>
                <w:b w:val="0"/>
                <w:sz w:val="20"/>
              </w:rPr>
              <w:t>Geldwäschegesetz</w:t>
            </w:r>
            <w:r w:rsidRPr="007F09ED">
              <w:rPr>
                <w:b w:val="0"/>
                <w:sz w:val="20"/>
              </w:rPr>
              <w:t xml:space="preserve"> ergebenden Verpflichtungen gegenüber der Aufsichtsbehörde</w:t>
            </w:r>
          </w:p>
          <w:p w14:paraId="4152CD21" w14:textId="77777777" w:rsidR="003F4F75" w:rsidRPr="007F09ED" w:rsidRDefault="003F4F75" w:rsidP="00F37EF8">
            <w:pPr>
              <w:pStyle w:val="Titel"/>
              <w:jc w:val="both"/>
              <w:rPr>
                <w:b w:val="0"/>
                <w:sz w:val="22"/>
              </w:rPr>
            </w:pPr>
          </w:p>
        </w:tc>
      </w:tr>
      <w:tr w:rsidR="003F4F75" w:rsidRPr="007F09ED" w14:paraId="3CE3D04A" w14:textId="77777777" w:rsidTr="00F37EF8">
        <w:tc>
          <w:tcPr>
            <w:tcW w:w="959" w:type="dxa"/>
            <w:shd w:val="clear" w:color="auto" w:fill="auto"/>
          </w:tcPr>
          <w:p w14:paraId="7355085B" w14:textId="77777777" w:rsidR="003F4F75" w:rsidRPr="007F09ED" w:rsidRDefault="003F4F75" w:rsidP="00F37EF8">
            <w:pPr>
              <w:rPr>
                <w:b/>
                <w:sz w:val="22"/>
                <w:szCs w:val="22"/>
              </w:rPr>
            </w:pPr>
            <w:r w:rsidRPr="007F09ED">
              <w:rPr>
                <w:b/>
                <w:sz w:val="22"/>
                <w:szCs w:val="22"/>
              </w:rPr>
              <w:t xml:space="preserve">§ 12 – </w:t>
            </w:r>
          </w:p>
        </w:tc>
        <w:tc>
          <w:tcPr>
            <w:tcW w:w="8820" w:type="dxa"/>
            <w:gridSpan w:val="3"/>
            <w:shd w:val="clear" w:color="auto" w:fill="auto"/>
          </w:tcPr>
          <w:p w14:paraId="202E8D5C" w14:textId="77777777" w:rsidR="003F4F75" w:rsidRPr="007F09ED" w:rsidRDefault="003F4F75" w:rsidP="00F37EF8">
            <w:pPr>
              <w:rPr>
                <w:b/>
                <w:sz w:val="22"/>
                <w:szCs w:val="22"/>
              </w:rPr>
            </w:pPr>
            <w:r w:rsidRPr="007F09ED">
              <w:rPr>
                <w:b/>
                <w:sz w:val="22"/>
                <w:szCs w:val="22"/>
              </w:rPr>
              <w:t>Satzungsänderung</w:t>
            </w:r>
          </w:p>
          <w:p w14:paraId="34F1D777" w14:textId="77777777" w:rsidR="003F4F75" w:rsidRPr="007F09ED" w:rsidRDefault="003F4F75" w:rsidP="00F37EF8">
            <w:pPr>
              <w:rPr>
                <w:b/>
                <w:sz w:val="22"/>
                <w:szCs w:val="22"/>
              </w:rPr>
            </w:pPr>
          </w:p>
        </w:tc>
      </w:tr>
      <w:tr w:rsidR="003F4F75" w:rsidRPr="007F09ED" w14:paraId="1DFF5906" w14:textId="77777777" w:rsidTr="00F37EF8">
        <w:tc>
          <w:tcPr>
            <w:tcW w:w="959" w:type="dxa"/>
            <w:shd w:val="clear" w:color="auto" w:fill="auto"/>
          </w:tcPr>
          <w:p w14:paraId="0ABA7B7B" w14:textId="77777777" w:rsidR="003F4F75" w:rsidRDefault="003F4F75" w:rsidP="00F37EF8"/>
        </w:tc>
        <w:tc>
          <w:tcPr>
            <w:tcW w:w="8820" w:type="dxa"/>
            <w:gridSpan w:val="3"/>
            <w:shd w:val="clear" w:color="auto" w:fill="auto"/>
          </w:tcPr>
          <w:p w14:paraId="2F1FD3EF" w14:textId="77777777" w:rsidR="003F4F75" w:rsidRDefault="003F4F75" w:rsidP="00F37EF8">
            <w:pPr>
              <w:suppressAutoHyphens/>
              <w:jc w:val="both"/>
              <w:rPr>
                <w:sz w:val="20"/>
              </w:rPr>
            </w:pPr>
            <w:r w:rsidRPr="007F09ED">
              <w:rPr>
                <w:sz w:val="20"/>
              </w:rPr>
              <w:t xml:space="preserve">Die Satzung kann nur in einer Mitgliederversammlung geändert werden, zu der </w:t>
            </w:r>
            <w:r>
              <w:rPr>
                <w:sz w:val="20"/>
              </w:rPr>
              <w:t xml:space="preserve">alle Mitglieder </w:t>
            </w:r>
            <w:r w:rsidRPr="007F09ED">
              <w:rPr>
                <w:sz w:val="20"/>
              </w:rPr>
              <w:t xml:space="preserve">mit dem besonderen Hinweis auf die beabsichtigte Änderung der Satzung </w:t>
            </w:r>
            <w:r>
              <w:rPr>
                <w:sz w:val="20"/>
              </w:rPr>
              <w:t xml:space="preserve">schriftlich oder - mit Zustimmung des jeweiligen Mitglieds - elektronisch </w:t>
            </w:r>
            <w:r w:rsidR="00DE5053">
              <w:rPr>
                <w:sz w:val="20"/>
              </w:rPr>
              <w:t xml:space="preserve">(per E-Mail oder FAX) </w:t>
            </w:r>
            <w:r w:rsidRPr="007F09ED">
              <w:rPr>
                <w:sz w:val="20"/>
              </w:rPr>
              <w:t xml:space="preserve">eingeladen worden </w:t>
            </w:r>
            <w:r>
              <w:rPr>
                <w:sz w:val="20"/>
              </w:rPr>
              <w:t>sind</w:t>
            </w:r>
            <w:r w:rsidRPr="007F09ED">
              <w:rPr>
                <w:sz w:val="20"/>
              </w:rPr>
              <w:t xml:space="preserve">. Zur Änderung der Satzung bedarf es einer Mehrheit von 3/4 der </w:t>
            </w:r>
            <w:r>
              <w:rPr>
                <w:sz w:val="20"/>
              </w:rPr>
              <w:t>abgegebenen Stimmen, die nicht ungültig und keine Stimmenthaltungen sind.</w:t>
            </w:r>
          </w:p>
          <w:p w14:paraId="73123EC7" w14:textId="77777777" w:rsidR="003F4F75" w:rsidRPr="007F09ED" w:rsidRDefault="003F4F75" w:rsidP="00F37EF8">
            <w:pPr>
              <w:suppressAutoHyphens/>
              <w:jc w:val="both"/>
              <w:rPr>
                <w:sz w:val="20"/>
              </w:rPr>
            </w:pPr>
          </w:p>
        </w:tc>
      </w:tr>
      <w:tr w:rsidR="003F4F75" w:rsidRPr="007F09ED" w14:paraId="46C52B72" w14:textId="77777777" w:rsidTr="00F37EF8">
        <w:tc>
          <w:tcPr>
            <w:tcW w:w="959" w:type="dxa"/>
            <w:shd w:val="clear" w:color="auto" w:fill="auto"/>
          </w:tcPr>
          <w:p w14:paraId="6806F10D" w14:textId="77777777" w:rsidR="003F4F75" w:rsidRPr="007F09ED" w:rsidRDefault="003F4F75" w:rsidP="00F37EF8">
            <w:pPr>
              <w:rPr>
                <w:b/>
                <w:sz w:val="22"/>
                <w:szCs w:val="22"/>
              </w:rPr>
            </w:pPr>
            <w:r w:rsidRPr="007F09ED">
              <w:rPr>
                <w:b/>
                <w:sz w:val="22"/>
                <w:szCs w:val="22"/>
              </w:rPr>
              <w:t>§ 13 –</w:t>
            </w:r>
          </w:p>
        </w:tc>
        <w:tc>
          <w:tcPr>
            <w:tcW w:w="8820" w:type="dxa"/>
            <w:gridSpan w:val="3"/>
            <w:shd w:val="clear" w:color="auto" w:fill="auto"/>
          </w:tcPr>
          <w:p w14:paraId="6D5A7090" w14:textId="77777777" w:rsidR="003F4F75" w:rsidRPr="007F09ED" w:rsidRDefault="003F4F75" w:rsidP="00F37EF8">
            <w:pPr>
              <w:rPr>
                <w:b/>
                <w:sz w:val="22"/>
                <w:szCs w:val="22"/>
              </w:rPr>
            </w:pPr>
            <w:r w:rsidRPr="007F09ED">
              <w:rPr>
                <w:b/>
                <w:sz w:val="22"/>
                <w:szCs w:val="22"/>
              </w:rPr>
              <w:t>Verpflichtungen gegenüber der Aufsichtsbehörde</w:t>
            </w:r>
          </w:p>
          <w:p w14:paraId="419D3348" w14:textId="77777777" w:rsidR="003F4F75" w:rsidRPr="007F09ED" w:rsidRDefault="003F4F75" w:rsidP="00F37EF8">
            <w:pPr>
              <w:rPr>
                <w:b/>
                <w:sz w:val="22"/>
                <w:szCs w:val="22"/>
              </w:rPr>
            </w:pPr>
          </w:p>
        </w:tc>
      </w:tr>
      <w:tr w:rsidR="003F4F75" w:rsidRPr="007F09ED" w14:paraId="2ABE0E19" w14:textId="77777777" w:rsidTr="00F37EF8">
        <w:tc>
          <w:tcPr>
            <w:tcW w:w="959" w:type="dxa"/>
            <w:shd w:val="clear" w:color="auto" w:fill="auto"/>
          </w:tcPr>
          <w:p w14:paraId="15208989" w14:textId="77777777" w:rsidR="003F4F75" w:rsidRDefault="003F4F75" w:rsidP="00F37EF8"/>
        </w:tc>
        <w:tc>
          <w:tcPr>
            <w:tcW w:w="8820" w:type="dxa"/>
            <w:gridSpan w:val="3"/>
            <w:shd w:val="clear" w:color="auto" w:fill="auto"/>
          </w:tcPr>
          <w:p w14:paraId="1C490D6F" w14:textId="77777777" w:rsidR="003F4F75" w:rsidRPr="007F09ED" w:rsidRDefault="003F4F75" w:rsidP="00F37EF8">
            <w:pPr>
              <w:suppressAutoHyphens/>
              <w:jc w:val="both"/>
              <w:rPr>
                <w:sz w:val="20"/>
              </w:rPr>
            </w:pPr>
            <w:r w:rsidRPr="007F09ED">
              <w:rPr>
                <w:sz w:val="20"/>
              </w:rPr>
              <w:t>Der Vorstand hat die sich aus dem Steuerberatungsgesetz ergebenden Verpflichtungen für den Verein gegenüber der Aufsichtsbehörde zu erfüllen. Dabei handelt es sich insbesondere um folgende:</w:t>
            </w:r>
          </w:p>
          <w:p w14:paraId="39952BCC" w14:textId="77777777" w:rsidR="003F4F75" w:rsidRPr="007F09ED" w:rsidRDefault="003F4F75" w:rsidP="00F37EF8">
            <w:pPr>
              <w:suppressAutoHyphens/>
              <w:jc w:val="both"/>
              <w:rPr>
                <w:sz w:val="20"/>
              </w:rPr>
            </w:pPr>
          </w:p>
        </w:tc>
      </w:tr>
      <w:tr w:rsidR="003F4F75" w:rsidRPr="007F09ED" w14:paraId="0447860B" w14:textId="77777777" w:rsidTr="00F37EF8">
        <w:tc>
          <w:tcPr>
            <w:tcW w:w="959" w:type="dxa"/>
            <w:shd w:val="clear" w:color="auto" w:fill="auto"/>
          </w:tcPr>
          <w:p w14:paraId="582F9884" w14:textId="77777777" w:rsidR="003F4F75" w:rsidRPr="009101F2" w:rsidRDefault="003F4F75" w:rsidP="00F37EF8"/>
        </w:tc>
        <w:tc>
          <w:tcPr>
            <w:tcW w:w="425" w:type="dxa"/>
            <w:shd w:val="clear" w:color="auto" w:fill="auto"/>
          </w:tcPr>
          <w:p w14:paraId="34FAEC13" w14:textId="77777777" w:rsidR="003F4F75" w:rsidRPr="007F09ED" w:rsidRDefault="003F4F75" w:rsidP="00F37EF8">
            <w:pPr>
              <w:rPr>
                <w:sz w:val="20"/>
              </w:rPr>
            </w:pPr>
            <w:r w:rsidRPr="007F09ED">
              <w:rPr>
                <w:sz w:val="20"/>
              </w:rPr>
              <w:t>1.</w:t>
            </w:r>
          </w:p>
        </w:tc>
        <w:tc>
          <w:tcPr>
            <w:tcW w:w="8395" w:type="dxa"/>
            <w:gridSpan w:val="2"/>
            <w:shd w:val="clear" w:color="auto" w:fill="auto"/>
          </w:tcPr>
          <w:p w14:paraId="193F72DD" w14:textId="3FEB212C" w:rsidR="003F4F75" w:rsidRPr="007F09ED" w:rsidRDefault="003F4F75" w:rsidP="00F37EF8">
            <w:pPr>
              <w:suppressAutoHyphens/>
              <w:jc w:val="both"/>
              <w:rPr>
                <w:sz w:val="20"/>
              </w:rPr>
            </w:pPr>
            <w:r w:rsidRPr="007F09ED">
              <w:rPr>
                <w:sz w:val="20"/>
              </w:rPr>
              <w:t>Der Verein hat die Vollständigkeit und Richtigkeit der Aufzeichnungen und der Vermögensübersicht sowie die Übereinstimmung der tatsächlichen Geschäftsführung mit den satzungsmäßigen Aufgaben des Lohnsteuerhilfevereins jährlich durch einen Geschäftsprüfer prüfen zu lassen.</w:t>
            </w:r>
            <w:r w:rsidR="00EC5B86">
              <w:rPr>
                <w:sz w:val="20"/>
              </w:rPr>
              <w:t xml:space="preserve"> </w:t>
            </w:r>
            <w:r w:rsidR="00EC5B86" w:rsidRPr="00EC5B86">
              <w:rPr>
                <w:sz w:val="20"/>
              </w:rPr>
              <w:t>Die Prüfung muss spätestens acht Monate nach Beendigung des Geschäftsjahres abgeschlossen sein.</w:t>
            </w:r>
          </w:p>
          <w:p w14:paraId="32265995" w14:textId="77777777" w:rsidR="003F4F75" w:rsidRPr="007F09ED" w:rsidRDefault="003F4F75" w:rsidP="00F37EF8">
            <w:pPr>
              <w:pStyle w:val="Titel"/>
              <w:jc w:val="left"/>
              <w:rPr>
                <w:sz w:val="22"/>
              </w:rPr>
            </w:pPr>
          </w:p>
        </w:tc>
      </w:tr>
      <w:tr w:rsidR="003F4F75" w:rsidRPr="007F09ED" w14:paraId="6CAF0BC3" w14:textId="77777777" w:rsidTr="00F37EF8">
        <w:tc>
          <w:tcPr>
            <w:tcW w:w="959" w:type="dxa"/>
            <w:shd w:val="clear" w:color="auto" w:fill="auto"/>
          </w:tcPr>
          <w:p w14:paraId="46EE1077" w14:textId="77777777" w:rsidR="003F4F75" w:rsidRPr="009101F2" w:rsidRDefault="003F4F75" w:rsidP="00F37EF8"/>
        </w:tc>
        <w:tc>
          <w:tcPr>
            <w:tcW w:w="425" w:type="dxa"/>
            <w:shd w:val="clear" w:color="auto" w:fill="auto"/>
          </w:tcPr>
          <w:p w14:paraId="35FA6F1C" w14:textId="77777777" w:rsidR="003F4F75" w:rsidRPr="007F09ED" w:rsidRDefault="003F4F75" w:rsidP="00F37EF8">
            <w:pPr>
              <w:rPr>
                <w:sz w:val="20"/>
              </w:rPr>
            </w:pPr>
            <w:r w:rsidRPr="007F09ED">
              <w:rPr>
                <w:sz w:val="20"/>
              </w:rPr>
              <w:t>2.</w:t>
            </w:r>
          </w:p>
        </w:tc>
        <w:tc>
          <w:tcPr>
            <w:tcW w:w="8395" w:type="dxa"/>
            <w:gridSpan w:val="2"/>
            <w:shd w:val="clear" w:color="auto" w:fill="auto"/>
          </w:tcPr>
          <w:p w14:paraId="638562C1" w14:textId="77777777" w:rsidR="003F4F75" w:rsidRPr="007F09ED" w:rsidRDefault="003F4F75" w:rsidP="00F37EF8">
            <w:pPr>
              <w:suppressAutoHyphens/>
              <w:jc w:val="both"/>
              <w:rPr>
                <w:sz w:val="20"/>
              </w:rPr>
            </w:pPr>
            <w:r w:rsidRPr="007F09ED">
              <w:rPr>
                <w:sz w:val="20"/>
              </w:rPr>
              <w:t>Zu Geschäftsprüfern können nur bestellt werden:</w:t>
            </w:r>
          </w:p>
          <w:p w14:paraId="0F2A814C" w14:textId="77777777" w:rsidR="003F4F75" w:rsidRPr="007F09ED" w:rsidRDefault="003F4F75" w:rsidP="00F37EF8">
            <w:pPr>
              <w:pStyle w:val="Titel"/>
              <w:jc w:val="left"/>
              <w:rPr>
                <w:sz w:val="22"/>
              </w:rPr>
            </w:pPr>
          </w:p>
        </w:tc>
      </w:tr>
      <w:tr w:rsidR="003F4F75" w:rsidRPr="007F09ED" w14:paraId="1E175198" w14:textId="77777777" w:rsidTr="00F37EF8">
        <w:tc>
          <w:tcPr>
            <w:tcW w:w="959" w:type="dxa"/>
            <w:shd w:val="clear" w:color="auto" w:fill="auto"/>
          </w:tcPr>
          <w:p w14:paraId="126318CD" w14:textId="77777777" w:rsidR="003F4F75" w:rsidRPr="009101F2" w:rsidRDefault="003F4F75" w:rsidP="00F37EF8"/>
        </w:tc>
        <w:tc>
          <w:tcPr>
            <w:tcW w:w="425" w:type="dxa"/>
            <w:shd w:val="clear" w:color="auto" w:fill="auto"/>
          </w:tcPr>
          <w:p w14:paraId="7EBB25BE" w14:textId="77777777" w:rsidR="003F4F75" w:rsidRPr="009101F2" w:rsidRDefault="003F4F75" w:rsidP="00F37EF8"/>
        </w:tc>
        <w:tc>
          <w:tcPr>
            <w:tcW w:w="425" w:type="dxa"/>
            <w:shd w:val="clear" w:color="auto" w:fill="auto"/>
          </w:tcPr>
          <w:p w14:paraId="6CA3EFD8" w14:textId="77777777" w:rsidR="003F4F75" w:rsidRPr="007F09ED" w:rsidRDefault="003F4F75" w:rsidP="00F37EF8">
            <w:pPr>
              <w:rPr>
                <w:sz w:val="20"/>
              </w:rPr>
            </w:pPr>
            <w:r w:rsidRPr="007F09ED">
              <w:rPr>
                <w:sz w:val="20"/>
              </w:rPr>
              <w:t>a)</w:t>
            </w:r>
          </w:p>
        </w:tc>
        <w:tc>
          <w:tcPr>
            <w:tcW w:w="7970" w:type="dxa"/>
            <w:shd w:val="clear" w:color="auto" w:fill="auto"/>
          </w:tcPr>
          <w:p w14:paraId="68351B31" w14:textId="77777777" w:rsidR="003F4F75" w:rsidRPr="007F09ED" w:rsidRDefault="003F4F75" w:rsidP="00F37EF8">
            <w:pPr>
              <w:suppressAutoHyphens/>
              <w:jc w:val="both"/>
              <w:rPr>
                <w:sz w:val="20"/>
              </w:rPr>
            </w:pPr>
            <w:r w:rsidRPr="007F09ED">
              <w:rPr>
                <w:sz w:val="20"/>
              </w:rPr>
              <w:t>Personen und Gesellschaften, die nach § 3 StBerG zu unbeschränkter Hilfeleistung in Steuersachen befugt sind,</w:t>
            </w:r>
          </w:p>
          <w:p w14:paraId="58610C07" w14:textId="77777777" w:rsidR="003F4F75" w:rsidRPr="007F09ED" w:rsidRDefault="003F4F75" w:rsidP="00F37EF8">
            <w:pPr>
              <w:pStyle w:val="Titel"/>
              <w:jc w:val="left"/>
              <w:rPr>
                <w:sz w:val="22"/>
              </w:rPr>
            </w:pPr>
          </w:p>
        </w:tc>
      </w:tr>
      <w:tr w:rsidR="003F4F75" w:rsidRPr="007F09ED" w14:paraId="3066833F" w14:textId="77777777" w:rsidTr="00F37EF8">
        <w:tc>
          <w:tcPr>
            <w:tcW w:w="959" w:type="dxa"/>
            <w:shd w:val="clear" w:color="auto" w:fill="auto"/>
          </w:tcPr>
          <w:p w14:paraId="7FA20104" w14:textId="77777777" w:rsidR="003F4F75" w:rsidRPr="009101F2" w:rsidRDefault="003F4F75" w:rsidP="00F37EF8"/>
        </w:tc>
        <w:tc>
          <w:tcPr>
            <w:tcW w:w="425" w:type="dxa"/>
            <w:shd w:val="clear" w:color="auto" w:fill="auto"/>
          </w:tcPr>
          <w:p w14:paraId="050DFDA1" w14:textId="77777777" w:rsidR="003F4F75" w:rsidRPr="009101F2" w:rsidRDefault="003F4F75" w:rsidP="00F37EF8"/>
        </w:tc>
        <w:tc>
          <w:tcPr>
            <w:tcW w:w="425" w:type="dxa"/>
            <w:shd w:val="clear" w:color="auto" w:fill="auto"/>
          </w:tcPr>
          <w:p w14:paraId="04C7B0AE" w14:textId="77777777" w:rsidR="003F4F75" w:rsidRPr="007F09ED" w:rsidRDefault="003F4F75" w:rsidP="00F37EF8">
            <w:pPr>
              <w:rPr>
                <w:sz w:val="20"/>
              </w:rPr>
            </w:pPr>
            <w:r w:rsidRPr="007F09ED">
              <w:rPr>
                <w:sz w:val="20"/>
              </w:rPr>
              <w:t>b)</w:t>
            </w:r>
          </w:p>
        </w:tc>
        <w:tc>
          <w:tcPr>
            <w:tcW w:w="7970" w:type="dxa"/>
            <w:shd w:val="clear" w:color="auto" w:fill="auto"/>
          </w:tcPr>
          <w:p w14:paraId="7BD1B69C" w14:textId="77777777" w:rsidR="003F4F75" w:rsidRPr="007F09ED" w:rsidRDefault="003F4F75" w:rsidP="00F37EF8">
            <w:pPr>
              <w:suppressAutoHyphens/>
              <w:jc w:val="both"/>
              <w:rPr>
                <w:sz w:val="20"/>
              </w:rPr>
            </w:pPr>
            <w:r w:rsidRPr="007F09ED">
              <w:rPr>
                <w:sz w:val="20"/>
              </w:rPr>
              <w:t>Prüfungsverbände, zu deren satzungsmäßigem Zweck die regelmäßige oder außerordentliche Prüfung der Mitglieder gehört, wenn mindestens ein gesetzlicher Vertreter des Verbandes Steuerberater, Steuerbevollmächtigter, Rechtsanwalt, niedergelassener europäischer Rechtsanwalt, Wirtschaftsprüfer oder vereidigter Buchprüfer ist.</w:t>
            </w:r>
          </w:p>
          <w:p w14:paraId="37576FBD" w14:textId="77777777" w:rsidR="003F4F75" w:rsidRPr="007F09ED" w:rsidRDefault="003F4F75" w:rsidP="00F37EF8">
            <w:pPr>
              <w:pStyle w:val="Titel"/>
              <w:jc w:val="left"/>
              <w:rPr>
                <w:sz w:val="22"/>
              </w:rPr>
            </w:pPr>
          </w:p>
        </w:tc>
      </w:tr>
      <w:tr w:rsidR="003F4F75" w:rsidRPr="007F09ED" w14:paraId="74FB0377" w14:textId="77777777" w:rsidTr="00F37EF8">
        <w:tc>
          <w:tcPr>
            <w:tcW w:w="959" w:type="dxa"/>
            <w:shd w:val="clear" w:color="auto" w:fill="auto"/>
          </w:tcPr>
          <w:p w14:paraId="67C5DCB4" w14:textId="77777777" w:rsidR="003F4F75" w:rsidRPr="009101F2" w:rsidRDefault="003F4F75" w:rsidP="00F37EF8"/>
        </w:tc>
        <w:tc>
          <w:tcPr>
            <w:tcW w:w="425" w:type="dxa"/>
            <w:shd w:val="clear" w:color="auto" w:fill="auto"/>
          </w:tcPr>
          <w:p w14:paraId="2CB0D6E9" w14:textId="77777777" w:rsidR="003F4F75" w:rsidRPr="007F09ED" w:rsidRDefault="003F4F75" w:rsidP="00F37EF8">
            <w:pPr>
              <w:rPr>
                <w:sz w:val="20"/>
              </w:rPr>
            </w:pPr>
            <w:r w:rsidRPr="007F09ED">
              <w:rPr>
                <w:sz w:val="20"/>
              </w:rPr>
              <w:t>3.</w:t>
            </w:r>
          </w:p>
        </w:tc>
        <w:tc>
          <w:tcPr>
            <w:tcW w:w="8395" w:type="dxa"/>
            <w:gridSpan w:val="2"/>
            <w:shd w:val="clear" w:color="auto" w:fill="auto"/>
          </w:tcPr>
          <w:p w14:paraId="1731633E" w14:textId="77777777" w:rsidR="003F4F75" w:rsidRDefault="003F4F75" w:rsidP="00F37EF8">
            <w:pPr>
              <w:suppressAutoHyphens/>
              <w:jc w:val="both"/>
              <w:rPr>
                <w:sz w:val="20"/>
              </w:rPr>
            </w:pPr>
            <w:r w:rsidRPr="007F09ED">
              <w:rPr>
                <w:sz w:val="20"/>
              </w:rPr>
              <w:t>Personen, bei denen die Besorgnis der Befangenheit oder die Möglichkeit einer Interessenkollision besteht, insbesondere</w:t>
            </w:r>
            <w:r w:rsidR="00F1694C">
              <w:rPr>
                <w:sz w:val="20"/>
              </w:rPr>
              <w:t>,</w:t>
            </w:r>
            <w:r w:rsidRPr="007F09ED">
              <w:rPr>
                <w:sz w:val="20"/>
              </w:rPr>
              <w:t xml:space="preserve"> weil sie Vorstandsmitglieder, besondere Vertreter oder Angestellte des Vereins sind, können nicht Geschäftsprüfer sein. Das gilt auch für Personen, die den Verein organisatorisch oder wirtschaftlich beraten oder unterstützen, die Mitglieder des Vereins betreuen oder </w:t>
            </w:r>
            <w:r>
              <w:rPr>
                <w:sz w:val="20"/>
              </w:rPr>
              <w:t>eines davon</w:t>
            </w:r>
            <w:r w:rsidRPr="007F09ED">
              <w:rPr>
                <w:sz w:val="20"/>
              </w:rPr>
              <w:t xml:space="preserve"> im Prüfungszeitraum getan haben oder die bei der Führung der Bücher oder Aufstellung der zu prüfenden Unterlagen mitgewirkt haben.</w:t>
            </w:r>
          </w:p>
          <w:p w14:paraId="5CB8F6A5" w14:textId="77777777" w:rsidR="003F4F75" w:rsidRPr="007F09ED" w:rsidRDefault="003F4F75" w:rsidP="00F37EF8">
            <w:pPr>
              <w:suppressAutoHyphens/>
              <w:jc w:val="both"/>
              <w:rPr>
                <w:sz w:val="20"/>
              </w:rPr>
            </w:pPr>
            <w:r>
              <w:rPr>
                <w:sz w:val="20"/>
              </w:rPr>
              <w:t>Gleiches gilt für Personen, die zu den Mitgliedern der Vereinsorgane des Vereins in einem Angehörigenverhältnis im Sinne des § 15 AO stehen oder in dem zu prüfenden Geschäfts</w:t>
            </w:r>
            <w:r w:rsidR="00AE2800">
              <w:rPr>
                <w:sz w:val="20"/>
              </w:rPr>
              <w:softHyphen/>
            </w:r>
            <w:r>
              <w:rPr>
                <w:sz w:val="20"/>
              </w:rPr>
              <w:t>jahr gestanden haben.</w:t>
            </w:r>
          </w:p>
          <w:p w14:paraId="3EDB0FD4" w14:textId="77777777" w:rsidR="003F4F75" w:rsidRPr="007F09ED" w:rsidRDefault="003F4F75" w:rsidP="00F37EF8">
            <w:pPr>
              <w:pStyle w:val="Titel"/>
              <w:jc w:val="left"/>
              <w:rPr>
                <w:sz w:val="22"/>
              </w:rPr>
            </w:pPr>
          </w:p>
        </w:tc>
      </w:tr>
      <w:tr w:rsidR="003F4F75" w:rsidRPr="007F09ED" w14:paraId="02AE82DD" w14:textId="77777777" w:rsidTr="00F37EF8">
        <w:tc>
          <w:tcPr>
            <w:tcW w:w="959" w:type="dxa"/>
            <w:shd w:val="clear" w:color="auto" w:fill="auto"/>
          </w:tcPr>
          <w:p w14:paraId="5CC0E90F" w14:textId="77777777" w:rsidR="003F4F75" w:rsidRPr="009101F2" w:rsidRDefault="003F4F75" w:rsidP="00F37EF8"/>
        </w:tc>
        <w:tc>
          <w:tcPr>
            <w:tcW w:w="425" w:type="dxa"/>
            <w:shd w:val="clear" w:color="auto" w:fill="auto"/>
          </w:tcPr>
          <w:p w14:paraId="6FB9D5F7" w14:textId="77777777" w:rsidR="003F4F75" w:rsidRPr="009101F2" w:rsidRDefault="003F4F75" w:rsidP="00F37EF8"/>
        </w:tc>
        <w:tc>
          <w:tcPr>
            <w:tcW w:w="8395" w:type="dxa"/>
            <w:gridSpan w:val="2"/>
            <w:shd w:val="clear" w:color="auto" w:fill="auto"/>
          </w:tcPr>
          <w:p w14:paraId="475245B0" w14:textId="77777777" w:rsidR="003F4F75" w:rsidRPr="007F09ED" w:rsidRDefault="003F4F75" w:rsidP="00F37EF8">
            <w:pPr>
              <w:suppressAutoHyphens/>
              <w:jc w:val="both"/>
              <w:rPr>
                <w:sz w:val="20"/>
              </w:rPr>
            </w:pPr>
            <w:r w:rsidRPr="007F09ED">
              <w:rPr>
                <w:sz w:val="20"/>
              </w:rPr>
              <w:t>Wird die Geschäftsprüfung durch einen Prüfungsverband vorgenommen, darf dieser nicht von Personen geleitet werden, die dem Vorstand des Vereins angehört haben oder noch angehören oder in herausgehobener Stellung für den Verein tätig waren oder noch sind.</w:t>
            </w:r>
          </w:p>
          <w:p w14:paraId="3A484C93" w14:textId="77777777" w:rsidR="003F4F75" w:rsidRPr="007F09ED" w:rsidRDefault="003F4F75" w:rsidP="00F37EF8">
            <w:pPr>
              <w:suppressAutoHyphens/>
              <w:jc w:val="both"/>
              <w:rPr>
                <w:sz w:val="20"/>
              </w:rPr>
            </w:pPr>
          </w:p>
        </w:tc>
      </w:tr>
      <w:tr w:rsidR="003F4F75" w:rsidRPr="007F09ED" w14:paraId="3DB06FB6" w14:textId="77777777" w:rsidTr="00F37EF8">
        <w:tc>
          <w:tcPr>
            <w:tcW w:w="959" w:type="dxa"/>
            <w:shd w:val="clear" w:color="auto" w:fill="auto"/>
          </w:tcPr>
          <w:p w14:paraId="7BDF1B7E" w14:textId="77777777" w:rsidR="003F4F75" w:rsidRPr="009101F2" w:rsidRDefault="003F4F75" w:rsidP="00F37EF8"/>
        </w:tc>
        <w:tc>
          <w:tcPr>
            <w:tcW w:w="425" w:type="dxa"/>
            <w:shd w:val="clear" w:color="auto" w:fill="auto"/>
          </w:tcPr>
          <w:p w14:paraId="392EAE5B" w14:textId="77777777" w:rsidR="003F4F75" w:rsidRPr="007F09ED" w:rsidRDefault="003F4F75" w:rsidP="00F37EF8">
            <w:pPr>
              <w:rPr>
                <w:sz w:val="20"/>
              </w:rPr>
            </w:pPr>
            <w:r w:rsidRPr="007F09ED">
              <w:rPr>
                <w:sz w:val="20"/>
              </w:rPr>
              <w:t>4.</w:t>
            </w:r>
          </w:p>
        </w:tc>
        <w:tc>
          <w:tcPr>
            <w:tcW w:w="8395" w:type="dxa"/>
            <w:gridSpan w:val="2"/>
            <w:shd w:val="clear" w:color="auto" w:fill="auto"/>
          </w:tcPr>
          <w:p w14:paraId="4EE3B419" w14:textId="1AD652DC" w:rsidR="003F4F75" w:rsidRPr="007F09ED" w:rsidRDefault="003F4F75" w:rsidP="00F37EF8">
            <w:pPr>
              <w:suppressAutoHyphens/>
              <w:jc w:val="both"/>
              <w:rPr>
                <w:sz w:val="20"/>
              </w:rPr>
            </w:pPr>
            <w:r w:rsidRPr="007F09ED">
              <w:rPr>
                <w:sz w:val="20"/>
              </w:rPr>
              <w:t xml:space="preserve">Der Verein hat innerhalb eines Monats nach Erhalt des Prüfungsberichtes eine Abschrift hiervon der zuständigen </w:t>
            </w:r>
            <w:r>
              <w:rPr>
                <w:sz w:val="20"/>
              </w:rPr>
              <w:t>Aufsichtsbehörde</w:t>
            </w:r>
            <w:r w:rsidRPr="007F09ED">
              <w:rPr>
                <w:sz w:val="20"/>
              </w:rPr>
              <w:t xml:space="preserve"> zuzuleiten und innerhalb von sechs Monaten nach Erhalt des Prüfungsberichtes den wesentlichen Inhalt der Prüfungsfeststellungen den Mitgliedern </w:t>
            </w:r>
            <w:r w:rsidR="00EC5B86">
              <w:rPr>
                <w:sz w:val="20"/>
              </w:rPr>
              <w:t>in Textform</w:t>
            </w:r>
            <w:r w:rsidRPr="007F09ED">
              <w:rPr>
                <w:sz w:val="20"/>
              </w:rPr>
              <w:t xml:space="preserve"> bekannt zu geben.</w:t>
            </w:r>
          </w:p>
          <w:p w14:paraId="1080F129" w14:textId="77777777" w:rsidR="003F4F75" w:rsidRPr="007F09ED" w:rsidRDefault="003F4F75" w:rsidP="00F37EF8">
            <w:pPr>
              <w:pStyle w:val="Titel"/>
              <w:jc w:val="left"/>
              <w:rPr>
                <w:sz w:val="22"/>
              </w:rPr>
            </w:pPr>
          </w:p>
        </w:tc>
      </w:tr>
      <w:tr w:rsidR="003F4F75" w:rsidRPr="007F09ED" w14:paraId="3C3CA6FE" w14:textId="77777777" w:rsidTr="00F37EF8">
        <w:trPr>
          <w:trHeight w:val="432"/>
        </w:trPr>
        <w:tc>
          <w:tcPr>
            <w:tcW w:w="959" w:type="dxa"/>
            <w:shd w:val="clear" w:color="auto" w:fill="auto"/>
          </w:tcPr>
          <w:p w14:paraId="34BA6D56" w14:textId="77777777" w:rsidR="003F4F75" w:rsidRPr="009101F2" w:rsidRDefault="003F4F75" w:rsidP="00F37EF8"/>
        </w:tc>
        <w:tc>
          <w:tcPr>
            <w:tcW w:w="425" w:type="dxa"/>
            <w:shd w:val="clear" w:color="auto" w:fill="auto"/>
          </w:tcPr>
          <w:p w14:paraId="6F015C5F" w14:textId="77777777" w:rsidR="003F4F75" w:rsidRPr="007F09ED" w:rsidRDefault="003F4F75" w:rsidP="00F37EF8">
            <w:pPr>
              <w:rPr>
                <w:sz w:val="20"/>
              </w:rPr>
            </w:pPr>
            <w:r w:rsidRPr="007F09ED">
              <w:rPr>
                <w:sz w:val="20"/>
              </w:rPr>
              <w:t>5.</w:t>
            </w:r>
          </w:p>
        </w:tc>
        <w:tc>
          <w:tcPr>
            <w:tcW w:w="8395" w:type="dxa"/>
            <w:gridSpan w:val="2"/>
            <w:shd w:val="clear" w:color="auto" w:fill="auto"/>
          </w:tcPr>
          <w:p w14:paraId="2241AA71" w14:textId="77777777" w:rsidR="003F4F75" w:rsidRDefault="003F4F75" w:rsidP="00F37EF8">
            <w:pPr>
              <w:suppressAutoHyphens/>
              <w:jc w:val="both"/>
              <w:rPr>
                <w:sz w:val="20"/>
              </w:rPr>
            </w:pPr>
            <w:r w:rsidRPr="007F09ED">
              <w:rPr>
                <w:sz w:val="20"/>
              </w:rPr>
              <w:t xml:space="preserve">Der Verein hat jede Satzungsänderung der zuständigen Aufsichtsbehörde innerhalb eines Monats nach der Beschlussfassung anzuzeigen. </w:t>
            </w:r>
            <w:r>
              <w:rPr>
                <w:sz w:val="20"/>
              </w:rPr>
              <w:t>Der Änderungsanzeige ist eine öffentlich beglaubigte Abschrift der jeweiligen Urkunde beizufügen.</w:t>
            </w:r>
          </w:p>
          <w:p w14:paraId="4C346354" w14:textId="77777777" w:rsidR="003F4F75" w:rsidRDefault="003F4F75" w:rsidP="00F37EF8">
            <w:pPr>
              <w:suppressAutoHyphens/>
              <w:jc w:val="both"/>
              <w:rPr>
                <w:sz w:val="20"/>
              </w:rPr>
            </w:pPr>
            <w:r w:rsidRPr="007F09ED">
              <w:rPr>
                <w:sz w:val="20"/>
              </w:rPr>
              <w:t>Von bevorstehenden Mitgliederversammlungen ist sie spätestens zwei Wochen vorher zu unterrichten.</w:t>
            </w:r>
            <w:r>
              <w:rPr>
                <w:sz w:val="20"/>
              </w:rPr>
              <w:t xml:space="preserve"> </w:t>
            </w:r>
          </w:p>
          <w:p w14:paraId="10D362CA" w14:textId="77777777" w:rsidR="003F4F75" w:rsidRDefault="003F4F75" w:rsidP="00F37EF8">
            <w:pPr>
              <w:suppressAutoHyphens/>
              <w:jc w:val="both"/>
              <w:rPr>
                <w:sz w:val="20"/>
              </w:rPr>
            </w:pPr>
            <w:r>
              <w:rPr>
                <w:sz w:val="20"/>
              </w:rPr>
              <w:t>Maßgebend ist jeweils der Eingang bei der Aufsichtsbehörde.</w:t>
            </w:r>
          </w:p>
          <w:p w14:paraId="1881879F" w14:textId="77777777" w:rsidR="003F4F75" w:rsidRPr="007F09ED" w:rsidRDefault="003F4F75" w:rsidP="00F37EF8">
            <w:pPr>
              <w:pStyle w:val="Titel"/>
              <w:suppressAutoHyphens/>
              <w:jc w:val="both"/>
              <w:rPr>
                <w:sz w:val="22"/>
              </w:rPr>
            </w:pPr>
          </w:p>
        </w:tc>
      </w:tr>
      <w:tr w:rsidR="003F4F75" w:rsidRPr="007F09ED" w14:paraId="32803C37" w14:textId="77777777" w:rsidTr="00F37EF8">
        <w:tc>
          <w:tcPr>
            <w:tcW w:w="959" w:type="dxa"/>
            <w:shd w:val="clear" w:color="auto" w:fill="auto"/>
          </w:tcPr>
          <w:p w14:paraId="7DDF3C01" w14:textId="77777777" w:rsidR="003F4F75" w:rsidRPr="009101F2" w:rsidRDefault="003F4F75" w:rsidP="00F37EF8"/>
        </w:tc>
        <w:tc>
          <w:tcPr>
            <w:tcW w:w="425" w:type="dxa"/>
            <w:shd w:val="clear" w:color="auto" w:fill="auto"/>
          </w:tcPr>
          <w:p w14:paraId="780DFB7B" w14:textId="77777777" w:rsidR="003F4F75" w:rsidRPr="007F09ED" w:rsidRDefault="003F4F75" w:rsidP="00F37EF8">
            <w:pPr>
              <w:rPr>
                <w:sz w:val="20"/>
              </w:rPr>
            </w:pPr>
            <w:r w:rsidRPr="007F09ED">
              <w:rPr>
                <w:sz w:val="20"/>
              </w:rPr>
              <w:t>6.</w:t>
            </w:r>
          </w:p>
        </w:tc>
        <w:tc>
          <w:tcPr>
            <w:tcW w:w="8395" w:type="dxa"/>
            <w:gridSpan w:val="2"/>
            <w:shd w:val="clear" w:color="auto" w:fill="auto"/>
          </w:tcPr>
          <w:p w14:paraId="4B75871B" w14:textId="666466B6" w:rsidR="003F4F75" w:rsidRPr="007F09ED" w:rsidRDefault="003F4F75" w:rsidP="00F37EF8">
            <w:pPr>
              <w:suppressAutoHyphens/>
              <w:jc w:val="both"/>
              <w:rPr>
                <w:sz w:val="20"/>
              </w:rPr>
            </w:pPr>
            <w:r w:rsidRPr="007F09ED">
              <w:rPr>
                <w:sz w:val="20"/>
              </w:rPr>
              <w:t>Die Vertretungsberechtigten des Vereins haben den zuständigen Aufsichtsbehörden die für die Eintragung oder Löschung im Verzeichnis der Lohnsteuerhilfevereine erforderlichen Angaben im Sinne von § 7 Verordnung zur Durchführung der Vorschriften über die Lohnsteuerhilfevereine</w:t>
            </w:r>
            <w:r w:rsidR="001901B1">
              <w:rPr>
                <w:sz w:val="20"/>
              </w:rPr>
              <w:t xml:space="preserve"> </w:t>
            </w:r>
            <w:r>
              <w:rPr>
                <w:sz w:val="20"/>
              </w:rPr>
              <w:t>(DVLStHV)</w:t>
            </w:r>
            <w:r w:rsidRPr="007F09ED">
              <w:rPr>
                <w:sz w:val="20"/>
              </w:rPr>
              <w:t xml:space="preserve"> und § 30 StBerG innerhalb von zwei Wochen mitzuteilen.</w:t>
            </w:r>
          </w:p>
          <w:p w14:paraId="76CD0686" w14:textId="77777777" w:rsidR="003F4F75" w:rsidRDefault="003F4F75" w:rsidP="00F37EF8"/>
        </w:tc>
      </w:tr>
      <w:tr w:rsidR="003F4F75" w:rsidRPr="007F09ED" w14:paraId="2BE75783" w14:textId="77777777" w:rsidTr="00F37EF8">
        <w:tc>
          <w:tcPr>
            <w:tcW w:w="959" w:type="dxa"/>
            <w:shd w:val="clear" w:color="auto" w:fill="auto"/>
          </w:tcPr>
          <w:p w14:paraId="7C92D56E" w14:textId="77777777" w:rsidR="003F4F75" w:rsidRPr="007F09ED" w:rsidRDefault="003F4F75" w:rsidP="00F37EF8">
            <w:pPr>
              <w:rPr>
                <w:b/>
                <w:sz w:val="22"/>
                <w:szCs w:val="22"/>
              </w:rPr>
            </w:pPr>
            <w:r w:rsidRPr="007F09ED">
              <w:rPr>
                <w:b/>
                <w:sz w:val="22"/>
                <w:szCs w:val="22"/>
              </w:rPr>
              <w:t xml:space="preserve">§ 14 – </w:t>
            </w:r>
          </w:p>
        </w:tc>
        <w:tc>
          <w:tcPr>
            <w:tcW w:w="8820" w:type="dxa"/>
            <w:gridSpan w:val="3"/>
            <w:shd w:val="clear" w:color="auto" w:fill="auto"/>
          </w:tcPr>
          <w:p w14:paraId="2812D9CB" w14:textId="77777777" w:rsidR="003F4F75" w:rsidRPr="007F09ED" w:rsidRDefault="003F4F75" w:rsidP="00F37EF8">
            <w:pPr>
              <w:rPr>
                <w:b/>
                <w:sz w:val="22"/>
                <w:szCs w:val="22"/>
              </w:rPr>
            </w:pPr>
            <w:r w:rsidRPr="007F09ED">
              <w:rPr>
                <w:b/>
                <w:sz w:val="22"/>
                <w:szCs w:val="22"/>
              </w:rPr>
              <w:t>Beratung der Mitglieder</w:t>
            </w:r>
          </w:p>
          <w:p w14:paraId="763A0BE5" w14:textId="77777777" w:rsidR="003F4F75" w:rsidRPr="007F09ED" w:rsidRDefault="003F4F75" w:rsidP="00F37EF8">
            <w:pPr>
              <w:rPr>
                <w:b/>
                <w:sz w:val="22"/>
                <w:szCs w:val="22"/>
              </w:rPr>
            </w:pPr>
          </w:p>
        </w:tc>
      </w:tr>
      <w:tr w:rsidR="003F4F75" w:rsidRPr="007F09ED" w14:paraId="1668F14F" w14:textId="77777777" w:rsidTr="00F37EF8">
        <w:tc>
          <w:tcPr>
            <w:tcW w:w="959" w:type="dxa"/>
            <w:shd w:val="clear" w:color="auto" w:fill="auto"/>
          </w:tcPr>
          <w:p w14:paraId="6515183A" w14:textId="77777777" w:rsidR="003F4F75" w:rsidRPr="00437FD9" w:rsidRDefault="003F4F75" w:rsidP="00F37EF8"/>
        </w:tc>
        <w:tc>
          <w:tcPr>
            <w:tcW w:w="425" w:type="dxa"/>
            <w:shd w:val="clear" w:color="auto" w:fill="auto"/>
          </w:tcPr>
          <w:p w14:paraId="754F4887" w14:textId="77777777" w:rsidR="003F4F75" w:rsidRPr="007F09ED" w:rsidRDefault="003F4F75" w:rsidP="00F37EF8">
            <w:pPr>
              <w:rPr>
                <w:sz w:val="20"/>
              </w:rPr>
            </w:pPr>
            <w:r w:rsidRPr="007F09ED">
              <w:rPr>
                <w:sz w:val="20"/>
              </w:rPr>
              <w:t>1.</w:t>
            </w:r>
          </w:p>
        </w:tc>
        <w:tc>
          <w:tcPr>
            <w:tcW w:w="8395" w:type="dxa"/>
            <w:gridSpan w:val="2"/>
            <w:shd w:val="clear" w:color="auto" w:fill="auto"/>
          </w:tcPr>
          <w:p w14:paraId="7D9E4C9D" w14:textId="2B35953E" w:rsidR="003F4F75" w:rsidRPr="007F09ED" w:rsidRDefault="003F4F75" w:rsidP="00F37EF8">
            <w:pPr>
              <w:suppressAutoHyphens/>
              <w:jc w:val="both"/>
              <w:rPr>
                <w:sz w:val="20"/>
              </w:rPr>
            </w:pPr>
            <w:r w:rsidRPr="007F09ED">
              <w:rPr>
                <w:sz w:val="20"/>
              </w:rPr>
              <w:t xml:space="preserve">Die Beratung der Mitglieder wird nur in Beratungsstellen im Sinne von § </w:t>
            </w:r>
            <w:r w:rsidR="001901B1">
              <w:rPr>
                <w:sz w:val="20"/>
              </w:rPr>
              <w:t>19</w:t>
            </w:r>
            <w:r w:rsidR="001901B1" w:rsidRPr="007F09ED">
              <w:rPr>
                <w:sz w:val="20"/>
              </w:rPr>
              <w:t xml:space="preserve"> </w:t>
            </w:r>
            <w:r w:rsidRPr="007F09ED">
              <w:rPr>
                <w:sz w:val="20"/>
              </w:rPr>
              <w:t>StBerG ausgeübt.</w:t>
            </w:r>
          </w:p>
          <w:p w14:paraId="3CEE20B1" w14:textId="77777777" w:rsidR="003F4F75" w:rsidRPr="007F09ED" w:rsidRDefault="003F4F75" w:rsidP="00F37EF8">
            <w:pPr>
              <w:pStyle w:val="Titel"/>
              <w:jc w:val="left"/>
              <w:rPr>
                <w:sz w:val="22"/>
              </w:rPr>
            </w:pPr>
          </w:p>
        </w:tc>
      </w:tr>
      <w:tr w:rsidR="003F4F75" w:rsidRPr="007F09ED" w14:paraId="76118699" w14:textId="77777777" w:rsidTr="00F37EF8">
        <w:tc>
          <w:tcPr>
            <w:tcW w:w="959" w:type="dxa"/>
            <w:shd w:val="clear" w:color="auto" w:fill="auto"/>
          </w:tcPr>
          <w:p w14:paraId="52FE105B" w14:textId="77777777" w:rsidR="003F4F75" w:rsidRPr="00437FD9" w:rsidRDefault="003F4F75" w:rsidP="00F37EF8"/>
        </w:tc>
        <w:tc>
          <w:tcPr>
            <w:tcW w:w="425" w:type="dxa"/>
            <w:shd w:val="clear" w:color="auto" w:fill="auto"/>
          </w:tcPr>
          <w:p w14:paraId="77C656C9" w14:textId="77777777" w:rsidR="003F4F75" w:rsidRPr="007F09ED" w:rsidRDefault="003F4F75" w:rsidP="00F37EF8">
            <w:pPr>
              <w:rPr>
                <w:sz w:val="20"/>
              </w:rPr>
            </w:pPr>
            <w:r w:rsidRPr="007F09ED">
              <w:rPr>
                <w:sz w:val="20"/>
              </w:rPr>
              <w:t>2.</w:t>
            </w:r>
          </w:p>
        </w:tc>
        <w:tc>
          <w:tcPr>
            <w:tcW w:w="8395" w:type="dxa"/>
            <w:gridSpan w:val="2"/>
            <w:shd w:val="clear" w:color="auto" w:fill="auto"/>
          </w:tcPr>
          <w:p w14:paraId="0EFC5429" w14:textId="6EDF60D9" w:rsidR="003F4F75" w:rsidRPr="007F09ED" w:rsidRDefault="003F4F75" w:rsidP="00F37EF8">
            <w:pPr>
              <w:suppressAutoHyphens/>
              <w:jc w:val="both"/>
              <w:rPr>
                <w:sz w:val="20"/>
              </w:rPr>
            </w:pPr>
            <w:r w:rsidRPr="007F09ED">
              <w:rPr>
                <w:sz w:val="20"/>
              </w:rPr>
              <w:t xml:space="preserve">Die Hilfeleistung in Steuersachen im Rahmen der Befugnis nach § 4 StBerG wird nur durch Personen ausgeübt, die einer Beratungsstelle angehören. </w:t>
            </w:r>
            <w:r>
              <w:rPr>
                <w:sz w:val="20"/>
              </w:rPr>
              <w:t xml:space="preserve">Die Beratungsstelle darf ihre Tätigkeit nur ausüben, wenn sie und der/die Beratungsstellenleiter/-in nach Überprüfung der in § </w:t>
            </w:r>
            <w:r w:rsidR="001901B1">
              <w:rPr>
                <w:sz w:val="20"/>
              </w:rPr>
              <w:t xml:space="preserve">20 </w:t>
            </w:r>
            <w:r>
              <w:rPr>
                <w:sz w:val="20"/>
              </w:rPr>
              <w:t xml:space="preserve">Abs. </w:t>
            </w:r>
            <w:r w:rsidR="001901B1">
              <w:rPr>
                <w:sz w:val="20"/>
              </w:rPr>
              <w:t xml:space="preserve">2 </w:t>
            </w:r>
            <w:r>
              <w:rPr>
                <w:sz w:val="20"/>
              </w:rPr>
              <w:t>StBerG genannten Voraussetzungen bei der zuständigen Aufsichts</w:t>
            </w:r>
            <w:r w:rsidR="00AE2800">
              <w:rPr>
                <w:sz w:val="20"/>
              </w:rPr>
              <w:softHyphen/>
            </w:r>
            <w:r>
              <w:rPr>
                <w:sz w:val="20"/>
              </w:rPr>
              <w:t xml:space="preserve">behörde im Verzeichnis der Lohnsteuerhilfevereine eingetragen sind. </w:t>
            </w:r>
            <w:r w:rsidRPr="007F09ED">
              <w:rPr>
                <w:sz w:val="20"/>
              </w:rPr>
              <w:t>Alle Personen, deren sich der Verein bei der Hilfeleistung in Steuersachen im Rahmen der Befugnis nach § 4 StBerG bedient, sind zur Einhaltung der in dieser Satzung bezeichneten Pflichten an</w:t>
            </w:r>
            <w:r>
              <w:rPr>
                <w:sz w:val="20"/>
              </w:rPr>
              <w:t>zu</w:t>
            </w:r>
            <w:r w:rsidRPr="007F09ED">
              <w:rPr>
                <w:sz w:val="20"/>
              </w:rPr>
              <w:t>halten</w:t>
            </w:r>
            <w:r w:rsidR="00F1694C">
              <w:rPr>
                <w:sz w:val="20"/>
              </w:rPr>
              <w:t>.</w:t>
            </w:r>
            <w:r w:rsidRPr="007F09ED">
              <w:rPr>
                <w:sz w:val="20"/>
              </w:rPr>
              <w:t xml:space="preserve"> </w:t>
            </w:r>
            <w:r w:rsidR="00FA2FDF" w:rsidRPr="00FA2FDF">
              <w:rPr>
                <w:sz w:val="20"/>
              </w:rPr>
              <w:t>Für jede Beratungsstelle ist eine natürliche Person als Leitung zu bestellen. Eine Person darf höchstens drei Beratungsstellen gleichzeitig leiten.</w:t>
            </w:r>
            <w:r w:rsidR="00FA2FDF">
              <w:rPr>
                <w:sz w:val="20"/>
              </w:rPr>
              <w:t xml:space="preserve"> </w:t>
            </w:r>
            <w:r w:rsidRPr="007F09ED">
              <w:rPr>
                <w:sz w:val="20"/>
              </w:rPr>
              <w:t>Der Beratungsstellenleiter übt die Fachaufsicht über die in der Beratungsstelle tätigen Personen aus.</w:t>
            </w:r>
          </w:p>
          <w:p w14:paraId="0135552E" w14:textId="77777777" w:rsidR="003F4F75" w:rsidRPr="007F09ED" w:rsidRDefault="003F4F75" w:rsidP="00F37EF8">
            <w:pPr>
              <w:pStyle w:val="Titel"/>
              <w:jc w:val="left"/>
              <w:rPr>
                <w:sz w:val="22"/>
              </w:rPr>
            </w:pPr>
          </w:p>
        </w:tc>
      </w:tr>
      <w:tr w:rsidR="003F4F75" w:rsidRPr="007F09ED" w14:paraId="2DDDBE20" w14:textId="77777777" w:rsidTr="00F37EF8">
        <w:tc>
          <w:tcPr>
            <w:tcW w:w="959" w:type="dxa"/>
            <w:shd w:val="clear" w:color="auto" w:fill="auto"/>
          </w:tcPr>
          <w:p w14:paraId="196580F7" w14:textId="77777777" w:rsidR="003F4F75" w:rsidRPr="00437FD9" w:rsidRDefault="003F4F75" w:rsidP="00F37EF8"/>
        </w:tc>
        <w:tc>
          <w:tcPr>
            <w:tcW w:w="425" w:type="dxa"/>
            <w:shd w:val="clear" w:color="auto" w:fill="auto"/>
          </w:tcPr>
          <w:p w14:paraId="6611399A" w14:textId="77777777" w:rsidR="003F4F75" w:rsidRPr="007F09ED" w:rsidRDefault="003F4F75" w:rsidP="00F37EF8">
            <w:pPr>
              <w:rPr>
                <w:sz w:val="20"/>
              </w:rPr>
            </w:pPr>
            <w:r w:rsidRPr="007F09ED">
              <w:rPr>
                <w:sz w:val="20"/>
              </w:rPr>
              <w:t>3.</w:t>
            </w:r>
          </w:p>
        </w:tc>
        <w:tc>
          <w:tcPr>
            <w:tcW w:w="8395" w:type="dxa"/>
            <w:gridSpan w:val="2"/>
            <w:shd w:val="clear" w:color="auto" w:fill="auto"/>
          </w:tcPr>
          <w:p w14:paraId="3DDBB9CA" w14:textId="526740A7" w:rsidR="003F4F75" w:rsidRPr="007F09ED" w:rsidRDefault="003F4F75" w:rsidP="00F37EF8">
            <w:pPr>
              <w:suppressAutoHyphens/>
              <w:jc w:val="both"/>
              <w:rPr>
                <w:sz w:val="20"/>
              </w:rPr>
            </w:pPr>
            <w:r w:rsidRPr="007F09ED">
              <w:rPr>
                <w:sz w:val="20"/>
              </w:rPr>
              <w:t>Zum Leiter einer Beratungsstelle dürfen nur Personen bestellt werden, die</w:t>
            </w:r>
            <w:r>
              <w:rPr>
                <w:sz w:val="20"/>
              </w:rPr>
              <w:t xml:space="preserve"> die folgenden Voraussetzungen erfüllen (§ </w:t>
            </w:r>
            <w:r w:rsidR="00E340E6">
              <w:rPr>
                <w:sz w:val="20"/>
              </w:rPr>
              <w:t xml:space="preserve">20 </w:t>
            </w:r>
            <w:r>
              <w:rPr>
                <w:sz w:val="20"/>
              </w:rPr>
              <w:t xml:space="preserve">Abs. </w:t>
            </w:r>
            <w:r w:rsidR="00E340E6">
              <w:rPr>
                <w:sz w:val="20"/>
              </w:rPr>
              <w:t xml:space="preserve">2 </w:t>
            </w:r>
            <w:r>
              <w:rPr>
                <w:sz w:val="20"/>
              </w:rPr>
              <w:t>StBerG):</w:t>
            </w:r>
          </w:p>
          <w:p w14:paraId="317342FD" w14:textId="77777777" w:rsidR="003F4F75" w:rsidRPr="007F09ED" w:rsidRDefault="003F4F75" w:rsidP="00F37EF8">
            <w:pPr>
              <w:suppressAutoHyphens/>
              <w:jc w:val="both"/>
              <w:rPr>
                <w:sz w:val="20"/>
              </w:rPr>
            </w:pPr>
          </w:p>
        </w:tc>
      </w:tr>
      <w:tr w:rsidR="003F4F75" w:rsidRPr="007F09ED" w14:paraId="4CCE50C5" w14:textId="77777777" w:rsidTr="00F37EF8">
        <w:tc>
          <w:tcPr>
            <w:tcW w:w="959" w:type="dxa"/>
            <w:shd w:val="clear" w:color="auto" w:fill="auto"/>
          </w:tcPr>
          <w:p w14:paraId="2ED39FC7" w14:textId="77777777" w:rsidR="003F4F75" w:rsidRPr="00437FD9" w:rsidRDefault="003F4F75" w:rsidP="00F37EF8"/>
        </w:tc>
        <w:tc>
          <w:tcPr>
            <w:tcW w:w="425" w:type="dxa"/>
            <w:shd w:val="clear" w:color="auto" w:fill="auto"/>
          </w:tcPr>
          <w:p w14:paraId="07A55A15" w14:textId="77777777" w:rsidR="003F4F75" w:rsidRPr="00437FD9" w:rsidRDefault="003F4F75" w:rsidP="00F37EF8"/>
        </w:tc>
        <w:tc>
          <w:tcPr>
            <w:tcW w:w="425" w:type="dxa"/>
            <w:shd w:val="clear" w:color="auto" w:fill="auto"/>
          </w:tcPr>
          <w:p w14:paraId="6D7D815D" w14:textId="77777777" w:rsidR="003F4F75" w:rsidRPr="007F09ED" w:rsidRDefault="003F4F75" w:rsidP="00F37EF8">
            <w:pPr>
              <w:rPr>
                <w:sz w:val="20"/>
              </w:rPr>
            </w:pPr>
            <w:r w:rsidRPr="007F09ED">
              <w:rPr>
                <w:sz w:val="20"/>
              </w:rPr>
              <w:t>a)</w:t>
            </w:r>
          </w:p>
        </w:tc>
        <w:tc>
          <w:tcPr>
            <w:tcW w:w="7970" w:type="dxa"/>
            <w:shd w:val="clear" w:color="auto" w:fill="auto"/>
          </w:tcPr>
          <w:p w14:paraId="02D8AD4C" w14:textId="144B0C95" w:rsidR="003F4F75" w:rsidRPr="007F09ED" w:rsidRDefault="003F4F75" w:rsidP="00F37EF8">
            <w:pPr>
              <w:suppressAutoHyphens/>
              <w:jc w:val="both"/>
              <w:rPr>
                <w:sz w:val="20"/>
              </w:rPr>
            </w:pPr>
            <w:r w:rsidRPr="007F09ED">
              <w:rPr>
                <w:sz w:val="20"/>
              </w:rPr>
              <w:t xml:space="preserve">zu dem in § 3 </w:t>
            </w:r>
            <w:r w:rsidR="00FA2FDF">
              <w:rPr>
                <w:sz w:val="20"/>
              </w:rPr>
              <w:t xml:space="preserve">Satz 1 </w:t>
            </w:r>
            <w:r w:rsidRPr="007F09ED">
              <w:rPr>
                <w:sz w:val="20"/>
              </w:rPr>
              <w:t>Nr. 1 StBerG bezeichneten Personenkreis gehören oder</w:t>
            </w:r>
          </w:p>
          <w:p w14:paraId="4D7CEE49" w14:textId="77777777" w:rsidR="003F4F75" w:rsidRPr="007F09ED" w:rsidRDefault="003F4F75" w:rsidP="00F37EF8">
            <w:pPr>
              <w:suppressAutoHyphens/>
              <w:jc w:val="both"/>
              <w:rPr>
                <w:sz w:val="20"/>
              </w:rPr>
            </w:pPr>
            <w:r>
              <w:rPr>
                <w:sz w:val="20"/>
              </w:rPr>
              <w:t xml:space="preserve">   </w:t>
            </w:r>
          </w:p>
        </w:tc>
      </w:tr>
      <w:tr w:rsidR="003F4F75" w:rsidRPr="007F09ED" w14:paraId="1D70AF56" w14:textId="77777777" w:rsidTr="00F37EF8">
        <w:tc>
          <w:tcPr>
            <w:tcW w:w="959" w:type="dxa"/>
            <w:shd w:val="clear" w:color="auto" w:fill="auto"/>
          </w:tcPr>
          <w:p w14:paraId="21FD75C7" w14:textId="77777777" w:rsidR="003F4F75" w:rsidRPr="0096407B" w:rsidRDefault="003F4F75" w:rsidP="00F37EF8"/>
        </w:tc>
        <w:tc>
          <w:tcPr>
            <w:tcW w:w="425" w:type="dxa"/>
            <w:shd w:val="clear" w:color="auto" w:fill="auto"/>
          </w:tcPr>
          <w:p w14:paraId="139C0F77" w14:textId="77777777" w:rsidR="003F4F75" w:rsidRPr="0096407B" w:rsidRDefault="003F4F75" w:rsidP="00F37EF8"/>
        </w:tc>
        <w:tc>
          <w:tcPr>
            <w:tcW w:w="425" w:type="dxa"/>
            <w:shd w:val="clear" w:color="auto" w:fill="auto"/>
          </w:tcPr>
          <w:p w14:paraId="6509F63C" w14:textId="77777777" w:rsidR="003F4F75" w:rsidRPr="007F09ED" w:rsidRDefault="003F4F75" w:rsidP="00F37EF8">
            <w:pPr>
              <w:rPr>
                <w:sz w:val="20"/>
              </w:rPr>
            </w:pPr>
            <w:r w:rsidRPr="007F09ED">
              <w:rPr>
                <w:sz w:val="20"/>
              </w:rPr>
              <w:t>b)</w:t>
            </w:r>
          </w:p>
        </w:tc>
        <w:tc>
          <w:tcPr>
            <w:tcW w:w="7970" w:type="dxa"/>
            <w:shd w:val="clear" w:color="auto" w:fill="auto"/>
          </w:tcPr>
          <w:p w14:paraId="4A3849DE" w14:textId="77777777" w:rsidR="003F4F75" w:rsidRPr="007F09ED" w:rsidRDefault="003F4F75" w:rsidP="00F37EF8">
            <w:pPr>
              <w:suppressAutoHyphens/>
              <w:jc w:val="both"/>
              <w:rPr>
                <w:sz w:val="20"/>
              </w:rPr>
            </w:pPr>
            <w:r w:rsidRPr="007F09ED">
              <w:rPr>
                <w:sz w:val="20"/>
              </w:rPr>
              <w:t xml:space="preserve">eine Abschlussprüfung in einem kaufmännischen Ausbildungsberuf bestanden haben oder eine </w:t>
            </w:r>
            <w:r>
              <w:rPr>
                <w:sz w:val="20"/>
              </w:rPr>
              <w:t xml:space="preserve">andere </w:t>
            </w:r>
            <w:r w:rsidRPr="007F09ED">
              <w:rPr>
                <w:sz w:val="20"/>
              </w:rPr>
              <w:t xml:space="preserve">gleichwertige Vorbildung besitzen und nach Abschluss der Ausbildung drei Jahre in einem Umfang von mindestens 16 Wochenstunden auf dem Gebiet der von den Bundes- oder Landesfinanzbehörden verwalteten Steuern </w:t>
            </w:r>
            <w:r>
              <w:rPr>
                <w:sz w:val="20"/>
              </w:rPr>
              <w:t xml:space="preserve">praktisch </w:t>
            </w:r>
            <w:r w:rsidRPr="007F09ED">
              <w:rPr>
                <w:sz w:val="20"/>
              </w:rPr>
              <w:t xml:space="preserve">tätig gewesen sind oder </w:t>
            </w:r>
          </w:p>
          <w:p w14:paraId="6C769CF7" w14:textId="77777777" w:rsidR="003F4F75" w:rsidRPr="007F09ED" w:rsidRDefault="003F4F75" w:rsidP="00F37EF8">
            <w:pPr>
              <w:pStyle w:val="Titel"/>
              <w:jc w:val="left"/>
              <w:rPr>
                <w:b w:val="0"/>
                <w:sz w:val="22"/>
              </w:rPr>
            </w:pPr>
          </w:p>
        </w:tc>
      </w:tr>
      <w:tr w:rsidR="003F4F75" w:rsidRPr="007F09ED" w14:paraId="65B1A841" w14:textId="77777777" w:rsidTr="00F37EF8">
        <w:tc>
          <w:tcPr>
            <w:tcW w:w="959" w:type="dxa"/>
            <w:shd w:val="clear" w:color="auto" w:fill="auto"/>
          </w:tcPr>
          <w:p w14:paraId="0703369C" w14:textId="77777777" w:rsidR="003F4F75" w:rsidRPr="0096407B" w:rsidRDefault="003F4F75" w:rsidP="00F37EF8"/>
        </w:tc>
        <w:tc>
          <w:tcPr>
            <w:tcW w:w="425" w:type="dxa"/>
            <w:shd w:val="clear" w:color="auto" w:fill="auto"/>
          </w:tcPr>
          <w:p w14:paraId="2152B346" w14:textId="77777777" w:rsidR="003F4F75" w:rsidRPr="0096407B" w:rsidRDefault="003F4F75" w:rsidP="00F37EF8"/>
        </w:tc>
        <w:tc>
          <w:tcPr>
            <w:tcW w:w="425" w:type="dxa"/>
            <w:shd w:val="clear" w:color="auto" w:fill="auto"/>
          </w:tcPr>
          <w:p w14:paraId="7CB44B89" w14:textId="77777777" w:rsidR="003F4F75" w:rsidRPr="007F09ED" w:rsidRDefault="003F4F75" w:rsidP="00F37EF8">
            <w:pPr>
              <w:rPr>
                <w:sz w:val="20"/>
              </w:rPr>
            </w:pPr>
            <w:r w:rsidRPr="007F09ED">
              <w:rPr>
                <w:sz w:val="20"/>
              </w:rPr>
              <w:t>c)</w:t>
            </w:r>
          </w:p>
        </w:tc>
        <w:tc>
          <w:tcPr>
            <w:tcW w:w="7970" w:type="dxa"/>
            <w:shd w:val="clear" w:color="auto" w:fill="auto"/>
          </w:tcPr>
          <w:p w14:paraId="2BC2AF12" w14:textId="5E2825D3" w:rsidR="003F4F75" w:rsidRPr="007F09ED" w:rsidRDefault="003F4F75" w:rsidP="00F37EF8">
            <w:pPr>
              <w:suppressAutoHyphens/>
              <w:jc w:val="both"/>
              <w:rPr>
                <w:sz w:val="20"/>
              </w:rPr>
            </w:pPr>
            <w:r w:rsidRPr="007F09ED">
              <w:rPr>
                <w:sz w:val="20"/>
              </w:rPr>
              <w:t>mindestens drei Jahre auf den für die Beratungsbefugnis nach § 4 StBerG einschlägigen Gebieten des Einkommensteuerrecht</w:t>
            </w:r>
            <w:r>
              <w:rPr>
                <w:sz w:val="20"/>
              </w:rPr>
              <w:t>s</w:t>
            </w:r>
            <w:r w:rsidRPr="007F09ED">
              <w:rPr>
                <w:sz w:val="20"/>
              </w:rPr>
              <w:t xml:space="preserve"> in einem Umfang von mindestens 16 Wochenstunden praktisch tätig gewesen sind; auf die mindestens dreijährige Tätigkeit können Ausbildungszeiten nicht angerechnet werden.</w:t>
            </w:r>
          </w:p>
          <w:p w14:paraId="66C31962" w14:textId="77777777" w:rsidR="003F4F75" w:rsidRPr="007F09ED" w:rsidRDefault="003F4F75" w:rsidP="00F37EF8">
            <w:pPr>
              <w:pStyle w:val="Titel"/>
              <w:jc w:val="left"/>
              <w:rPr>
                <w:b w:val="0"/>
                <w:sz w:val="22"/>
              </w:rPr>
            </w:pPr>
          </w:p>
        </w:tc>
      </w:tr>
      <w:tr w:rsidR="003F4F75" w:rsidRPr="007F09ED" w14:paraId="433AA584" w14:textId="77777777" w:rsidTr="00F37EF8">
        <w:tc>
          <w:tcPr>
            <w:tcW w:w="959" w:type="dxa"/>
            <w:shd w:val="clear" w:color="auto" w:fill="auto"/>
          </w:tcPr>
          <w:p w14:paraId="6B90B5C7" w14:textId="77777777" w:rsidR="003F4F75" w:rsidRPr="0096407B" w:rsidRDefault="003F4F75" w:rsidP="00F37EF8"/>
        </w:tc>
        <w:tc>
          <w:tcPr>
            <w:tcW w:w="425" w:type="dxa"/>
            <w:shd w:val="clear" w:color="auto" w:fill="auto"/>
          </w:tcPr>
          <w:p w14:paraId="299A9046" w14:textId="77777777" w:rsidR="003F4F75" w:rsidRPr="0096407B" w:rsidRDefault="003F4F75" w:rsidP="00F37EF8"/>
        </w:tc>
        <w:tc>
          <w:tcPr>
            <w:tcW w:w="8395" w:type="dxa"/>
            <w:gridSpan w:val="2"/>
            <w:shd w:val="clear" w:color="auto" w:fill="auto"/>
          </w:tcPr>
          <w:p w14:paraId="299DA65F" w14:textId="77777777" w:rsidR="003F4F75" w:rsidRPr="007F09ED" w:rsidRDefault="003F4F75" w:rsidP="00F37EF8">
            <w:pPr>
              <w:suppressAutoHyphens/>
              <w:jc w:val="both"/>
              <w:rPr>
                <w:sz w:val="20"/>
              </w:rPr>
            </w:pPr>
          </w:p>
          <w:p w14:paraId="2004554B" w14:textId="77777777" w:rsidR="003F4F75" w:rsidRPr="007F09ED" w:rsidRDefault="003F4F75" w:rsidP="00F37EF8">
            <w:pPr>
              <w:suppressAutoHyphens/>
              <w:jc w:val="both"/>
              <w:rPr>
                <w:sz w:val="20"/>
              </w:rPr>
            </w:pPr>
            <w:r w:rsidRPr="007F09ED">
              <w:rPr>
                <w:sz w:val="20"/>
              </w:rPr>
              <w:t>Wer sich so verhalten hat, dass die Besorgnis begründet ist, er werde die Pflichten des Lohnsteuerhilfevereins nicht erfüllen, darf nicht als Beratungsstellenleiter bestellt werden.</w:t>
            </w:r>
          </w:p>
          <w:p w14:paraId="6148DC5C" w14:textId="77777777" w:rsidR="003F4F75" w:rsidRPr="007F09ED" w:rsidRDefault="003F4F75" w:rsidP="00F37EF8">
            <w:pPr>
              <w:pStyle w:val="Titel"/>
              <w:suppressAutoHyphens/>
              <w:jc w:val="left"/>
              <w:rPr>
                <w:b w:val="0"/>
                <w:sz w:val="22"/>
              </w:rPr>
            </w:pPr>
          </w:p>
        </w:tc>
      </w:tr>
      <w:tr w:rsidR="003F4F75" w:rsidRPr="007F09ED" w14:paraId="7CF84930" w14:textId="77777777" w:rsidTr="00F37EF8">
        <w:tc>
          <w:tcPr>
            <w:tcW w:w="959" w:type="dxa"/>
            <w:shd w:val="clear" w:color="auto" w:fill="auto"/>
          </w:tcPr>
          <w:p w14:paraId="3BEC889A" w14:textId="77777777" w:rsidR="003F4F75" w:rsidRPr="0096407B" w:rsidRDefault="003F4F75" w:rsidP="00F37EF8"/>
        </w:tc>
        <w:tc>
          <w:tcPr>
            <w:tcW w:w="425" w:type="dxa"/>
            <w:shd w:val="clear" w:color="auto" w:fill="auto"/>
          </w:tcPr>
          <w:p w14:paraId="7C415901" w14:textId="77777777" w:rsidR="003F4F75" w:rsidRPr="007F09ED" w:rsidRDefault="003F4F75" w:rsidP="00F37EF8">
            <w:pPr>
              <w:rPr>
                <w:sz w:val="20"/>
              </w:rPr>
            </w:pPr>
            <w:r w:rsidRPr="007F09ED">
              <w:rPr>
                <w:sz w:val="20"/>
              </w:rPr>
              <w:t>4.</w:t>
            </w:r>
          </w:p>
        </w:tc>
        <w:tc>
          <w:tcPr>
            <w:tcW w:w="8395" w:type="dxa"/>
            <w:gridSpan w:val="2"/>
            <w:shd w:val="clear" w:color="auto" w:fill="auto"/>
          </w:tcPr>
          <w:p w14:paraId="72006C21" w14:textId="43DB6B2E" w:rsidR="003F4F75" w:rsidRPr="007F09ED" w:rsidRDefault="003F4F75" w:rsidP="00F37EF8">
            <w:pPr>
              <w:suppressAutoHyphens/>
              <w:jc w:val="both"/>
              <w:rPr>
                <w:sz w:val="20"/>
              </w:rPr>
            </w:pPr>
            <w:r w:rsidRPr="007F09ED">
              <w:rPr>
                <w:sz w:val="20"/>
              </w:rPr>
              <w:t xml:space="preserve">Die Hilfeleistung in Steuersachen im Rahmen der Befugnis nach § 4 StBerG </w:t>
            </w:r>
            <w:r>
              <w:rPr>
                <w:sz w:val="20"/>
              </w:rPr>
              <w:t>ist</w:t>
            </w:r>
            <w:r w:rsidRPr="007F09ED">
              <w:rPr>
                <w:sz w:val="20"/>
              </w:rPr>
              <w:t xml:space="preserve"> sachgemäß, gewissenhaft, verschwiegen und unter Einhaltung der im Steuerberatungs-gesetz (§ 8</w:t>
            </w:r>
            <w:r>
              <w:rPr>
                <w:sz w:val="20"/>
              </w:rPr>
              <w:t xml:space="preserve"> StBerG</w:t>
            </w:r>
            <w:r w:rsidRPr="007F09ED">
              <w:rPr>
                <w:sz w:val="20"/>
              </w:rPr>
              <w:t>) enthaltenen Bestimmungen zur Werbung aus</w:t>
            </w:r>
            <w:r>
              <w:rPr>
                <w:sz w:val="20"/>
              </w:rPr>
              <w:t>zuüben</w:t>
            </w:r>
            <w:r w:rsidRPr="007F09ED">
              <w:rPr>
                <w:sz w:val="20"/>
              </w:rPr>
              <w:t>. Die Ausübung einer anderen wirtschaftlichen Tätigkeit in Verbindung mit der Hilfeleistung in Steuersachen im Rahmen der Befugnis nach § 4 StBerG ist nicht zulässig.</w:t>
            </w:r>
          </w:p>
          <w:p w14:paraId="15411611" w14:textId="77777777" w:rsidR="003F4F75" w:rsidRPr="007F09ED" w:rsidRDefault="003F4F75" w:rsidP="00F37EF8">
            <w:pPr>
              <w:pStyle w:val="Titel"/>
              <w:jc w:val="left"/>
              <w:rPr>
                <w:b w:val="0"/>
                <w:sz w:val="22"/>
              </w:rPr>
            </w:pPr>
          </w:p>
        </w:tc>
      </w:tr>
      <w:tr w:rsidR="003F4F75" w:rsidRPr="007F09ED" w14:paraId="6F41CB43" w14:textId="77777777" w:rsidTr="00F37EF8">
        <w:tc>
          <w:tcPr>
            <w:tcW w:w="959" w:type="dxa"/>
            <w:shd w:val="clear" w:color="auto" w:fill="auto"/>
          </w:tcPr>
          <w:p w14:paraId="5C1CAD6C" w14:textId="77777777" w:rsidR="003F4F75" w:rsidRPr="0096407B" w:rsidRDefault="003F4F75" w:rsidP="00F37EF8"/>
        </w:tc>
        <w:tc>
          <w:tcPr>
            <w:tcW w:w="425" w:type="dxa"/>
            <w:shd w:val="clear" w:color="auto" w:fill="auto"/>
          </w:tcPr>
          <w:p w14:paraId="5335F328" w14:textId="77777777" w:rsidR="003F4F75" w:rsidRPr="007F09ED" w:rsidRDefault="003F4F75" w:rsidP="00F37EF8">
            <w:pPr>
              <w:rPr>
                <w:sz w:val="20"/>
              </w:rPr>
            </w:pPr>
            <w:r w:rsidRPr="007F09ED">
              <w:rPr>
                <w:sz w:val="20"/>
              </w:rPr>
              <w:t>5.</w:t>
            </w:r>
          </w:p>
        </w:tc>
        <w:tc>
          <w:tcPr>
            <w:tcW w:w="8395" w:type="dxa"/>
            <w:gridSpan w:val="2"/>
            <w:shd w:val="clear" w:color="auto" w:fill="auto"/>
          </w:tcPr>
          <w:p w14:paraId="57BE2716" w14:textId="53ABAC89" w:rsidR="003F4F75" w:rsidRPr="007F09ED" w:rsidRDefault="003F4F75" w:rsidP="00F37EF8">
            <w:pPr>
              <w:suppressAutoHyphens/>
              <w:jc w:val="both"/>
              <w:rPr>
                <w:sz w:val="20"/>
              </w:rPr>
            </w:pPr>
            <w:r w:rsidRPr="007F09ED">
              <w:rPr>
                <w:sz w:val="20"/>
              </w:rPr>
              <w:t xml:space="preserve">Die Handakten </w:t>
            </w:r>
            <w:r>
              <w:rPr>
                <w:sz w:val="20"/>
              </w:rPr>
              <w:t xml:space="preserve">der Mitglieder </w:t>
            </w:r>
            <w:r w:rsidRPr="007F09ED">
              <w:rPr>
                <w:sz w:val="20"/>
              </w:rPr>
              <w:t xml:space="preserve">über die Hilfeleistung in Steuersachen im Rahmen der Befugnis nach § 4 StBerG sind auf die Dauer von zehn Jahren nach Abschluss der Tätigkeit des Vereins in der Steuersache des Mitglieds aufzubewahren. Diese Verpflichtung erlischt jedoch schon vor Beendigung dieses Zeitraums, wenn der Verein das Mitglied auffordert, die Handakte in Empfang zu nehmen und das Mitglied dieser Aufforderung binnen </w:t>
            </w:r>
            <w:r>
              <w:rPr>
                <w:sz w:val="20"/>
              </w:rPr>
              <w:t>sechs</w:t>
            </w:r>
            <w:r w:rsidRPr="007F09ED">
              <w:rPr>
                <w:sz w:val="20"/>
              </w:rPr>
              <w:t xml:space="preserve"> Monaten, nachdem es sie erhalten hat, nicht nachgekommen ist. Die in anderen Gesetzen als dem Steuerberatungsgesetz getroffenen Regelungen über die Verpflichtung zur Aufbewahrung von Geschäftsunterlagen bleiben unberührt.</w:t>
            </w:r>
          </w:p>
          <w:p w14:paraId="34EE63DD" w14:textId="77777777" w:rsidR="003F4F75" w:rsidRDefault="003F4F75" w:rsidP="00F37EF8">
            <w:pPr>
              <w:suppressAutoHyphens/>
              <w:jc w:val="both"/>
              <w:rPr>
                <w:sz w:val="20"/>
              </w:rPr>
            </w:pPr>
          </w:p>
          <w:p w14:paraId="3879EC34" w14:textId="77777777" w:rsidR="003F4F75" w:rsidRPr="007F09ED" w:rsidRDefault="003F4F75" w:rsidP="00F37EF8">
            <w:pPr>
              <w:suppressAutoHyphens/>
              <w:jc w:val="both"/>
              <w:rPr>
                <w:sz w:val="20"/>
              </w:rPr>
            </w:pPr>
          </w:p>
          <w:p w14:paraId="38675557" w14:textId="77777777" w:rsidR="003F4F75" w:rsidRPr="007F09ED" w:rsidRDefault="003F4F75" w:rsidP="00F37EF8">
            <w:pPr>
              <w:pStyle w:val="Titel"/>
              <w:jc w:val="left"/>
              <w:rPr>
                <w:b w:val="0"/>
                <w:sz w:val="22"/>
              </w:rPr>
            </w:pPr>
          </w:p>
        </w:tc>
      </w:tr>
      <w:tr w:rsidR="003F4F75" w:rsidRPr="007F09ED" w14:paraId="2BC2863D" w14:textId="77777777" w:rsidTr="00F37EF8">
        <w:tc>
          <w:tcPr>
            <w:tcW w:w="959" w:type="dxa"/>
            <w:shd w:val="clear" w:color="auto" w:fill="auto"/>
          </w:tcPr>
          <w:p w14:paraId="4A1FAF51" w14:textId="77777777" w:rsidR="003F4F75" w:rsidRPr="007F09ED" w:rsidRDefault="003F4F75" w:rsidP="00F37EF8">
            <w:pPr>
              <w:rPr>
                <w:b/>
                <w:sz w:val="22"/>
                <w:szCs w:val="22"/>
              </w:rPr>
            </w:pPr>
            <w:r w:rsidRPr="007F09ED">
              <w:rPr>
                <w:b/>
                <w:sz w:val="22"/>
                <w:szCs w:val="22"/>
              </w:rPr>
              <w:t>§ 15 –</w:t>
            </w:r>
          </w:p>
        </w:tc>
        <w:tc>
          <w:tcPr>
            <w:tcW w:w="8820" w:type="dxa"/>
            <w:gridSpan w:val="3"/>
            <w:shd w:val="clear" w:color="auto" w:fill="auto"/>
          </w:tcPr>
          <w:p w14:paraId="3C959882" w14:textId="77777777" w:rsidR="003F4F75" w:rsidRPr="007F09ED" w:rsidRDefault="003F4F75" w:rsidP="00F37EF8">
            <w:pPr>
              <w:rPr>
                <w:b/>
                <w:sz w:val="22"/>
                <w:szCs w:val="22"/>
              </w:rPr>
            </w:pPr>
            <w:r w:rsidRPr="007F09ED">
              <w:rPr>
                <w:b/>
                <w:sz w:val="22"/>
                <w:szCs w:val="22"/>
              </w:rPr>
              <w:t>Haftungsausschluss, Haftpflichtversicherung</w:t>
            </w:r>
          </w:p>
          <w:p w14:paraId="52088426" w14:textId="77777777" w:rsidR="003F4F75" w:rsidRPr="007F09ED" w:rsidRDefault="003F4F75" w:rsidP="00F37EF8">
            <w:pPr>
              <w:rPr>
                <w:b/>
                <w:sz w:val="22"/>
                <w:szCs w:val="22"/>
              </w:rPr>
            </w:pPr>
          </w:p>
        </w:tc>
      </w:tr>
      <w:tr w:rsidR="003F4F75" w:rsidRPr="007F09ED" w14:paraId="40764C87" w14:textId="77777777" w:rsidTr="00F37EF8">
        <w:tc>
          <w:tcPr>
            <w:tcW w:w="959" w:type="dxa"/>
            <w:shd w:val="clear" w:color="auto" w:fill="auto"/>
          </w:tcPr>
          <w:p w14:paraId="60A4A33B" w14:textId="77777777" w:rsidR="003F4F75" w:rsidRPr="0096407B" w:rsidRDefault="003F4F75" w:rsidP="00F37EF8"/>
        </w:tc>
        <w:tc>
          <w:tcPr>
            <w:tcW w:w="425" w:type="dxa"/>
            <w:shd w:val="clear" w:color="auto" w:fill="auto"/>
          </w:tcPr>
          <w:p w14:paraId="2716FCCE" w14:textId="77777777" w:rsidR="003F4F75" w:rsidRPr="007F09ED" w:rsidRDefault="003F4F75" w:rsidP="00F37EF8">
            <w:pPr>
              <w:rPr>
                <w:sz w:val="20"/>
              </w:rPr>
            </w:pPr>
            <w:r w:rsidRPr="007F09ED">
              <w:rPr>
                <w:sz w:val="20"/>
              </w:rPr>
              <w:t>1.</w:t>
            </w:r>
          </w:p>
        </w:tc>
        <w:tc>
          <w:tcPr>
            <w:tcW w:w="8395" w:type="dxa"/>
            <w:gridSpan w:val="2"/>
            <w:shd w:val="clear" w:color="auto" w:fill="auto"/>
          </w:tcPr>
          <w:p w14:paraId="37ED33AB" w14:textId="7C06E207" w:rsidR="003F4F75" w:rsidRPr="007F09ED" w:rsidRDefault="003F4F75" w:rsidP="00F37EF8">
            <w:pPr>
              <w:suppressAutoHyphens/>
              <w:jc w:val="both"/>
              <w:rPr>
                <w:sz w:val="20"/>
              </w:rPr>
            </w:pPr>
            <w:r w:rsidRPr="007F09ED">
              <w:rPr>
                <w:sz w:val="20"/>
              </w:rPr>
              <w:t>Bei der Hilfeleistung in Steuersachen im Rahmen der Befugnis nach § 4 StBerG für die Mitglieder kann die Haftung des Vereins für das Verschulden seiner Organe und Angestellten nicht ausgeschlossen werden.</w:t>
            </w:r>
          </w:p>
          <w:p w14:paraId="21E3EFE1" w14:textId="77777777" w:rsidR="003F4F75" w:rsidRPr="007F09ED" w:rsidRDefault="003F4F75" w:rsidP="00F37EF8">
            <w:pPr>
              <w:pStyle w:val="Titel"/>
              <w:jc w:val="left"/>
              <w:rPr>
                <w:b w:val="0"/>
                <w:sz w:val="22"/>
              </w:rPr>
            </w:pPr>
          </w:p>
        </w:tc>
      </w:tr>
      <w:tr w:rsidR="003F4F75" w:rsidRPr="007F09ED" w14:paraId="2548329E" w14:textId="77777777" w:rsidTr="00F37EF8">
        <w:tc>
          <w:tcPr>
            <w:tcW w:w="959" w:type="dxa"/>
            <w:shd w:val="clear" w:color="auto" w:fill="auto"/>
          </w:tcPr>
          <w:p w14:paraId="15629CF4" w14:textId="77777777" w:rsidR="003F4F75" w:rsidRPr="0096407B" w:rsidRDefault="003F4F75" w:rsidP="00F37EF8"/>
        </w:tc>
        <w:tc>
          <w:tcPr>
            <w:tcW w:w="425" w:type="dxa"/>
            <w:shd w:val="clear" w:color="auto" w:fill="auto"/>
          </w:tcPr>
          <w:p w14:paraId="032C022E" w14:textId="77777777" w:rsidR="003F4F75" w:rsidRPr="007F09ED" w:rsidRDefault="003F4F75" w:rsidP="00F37EF8">
            <w:pPr>
              <w:rPr>
                <w:sz w:val="20"/>
              </w:rPr>
            </w:pPr>
            <w:r w:rsidRPr="007F09ED">
              <w:rPr>
                <w:sz w:val="20"/>
              </w:rPr>
              <w:t>2.</w:t>
            </w:r>
          </w:p>
        </w:tc>
        <w:tc>
          <w:tcPr>
            <w:tcW w:w="8395" w:type="dxa"/>
            <w:gridSpan w:val="2"/>
            <w:shd w:val="clear" w:color="auto" w:fill="auto"/>
          </w:tcPr>
          <w:p w14:paraId="4A5C4167" w14:textId="2F1A13B7" w:rsidR="003F4F75" w:rsidRPr="007F09ED" w:rsidRDefault="003F4F75" w:rsidP="00F37EF8">
            <w:pPr>
              <w:suppressAutoHyphens/>
              <w:jc w:val="both"/>
              <w:rPr>
                <w:sz w:val="20"/>
              </w:rPr>
            </w:pPr>
            <w:r w:rsidRPr="007F09ED">
              <w:rPr>
                <w:sz w:val="20"/>
              </w:rPr>
              <w:t xml:space="preserve">Für die sich aus der Hilfeleistung in Steuersachen im Rahmen der Befugnis nach § 4 StBerG ergebenden Haftpflichtgefahren (z.B. Beratungsfehler, Verluste von Bearbeitungsunterlagen) </w:t>
            </w:r>
            <w:r>
              <w:rPr>
                <w:sz w:val="20"/>
              </w:rPr>
              <w:t>hat</w:t>
            </w:r>
            <w:r w:rsidRPr="007F09ED">
              <w:rPr>
                <w:sz w:val="20"/>
              </w:rPr>
              <w:t xml:space="preserve"> der Verein eine Vermögensschadenshaftpflichtversicherung in angemessener Höhe </w:t>
            </w:r>
            <w:r>
              <w:rPr>
                <w:sz w:val="20"/>
              </w:rPr>
              <w:t xml:space="preserve">entsprechend den rechtlichen Bestimmungen der DVLStHV </w:t>
            </w:r>
            <w:r w:rsidRPr="007F09ED">
              <w:rPr>
                <w:sz w:val="20"/>
              </w:rPr>
              <w:t>a</w:t>
            </w:r>
            <w:r>
              <w:rPr>
                <w:sz w:val="20"/>
              </w:rPr>
              <w:t>bzuschließen</w:t>
            </w:r>
            <w:r w:rsidRPr="007F09ED">
              <w:rPr>
                <w:sz w:val="20"/>
              </w:rPr>
              <w:t xml:space="preserve">. </w:t>
            </w:r>
          </w:p>
          <w:p w14:paraId="5045EA14" w14:textId="77777777" w:rsidR="003F4F75" w:rsidRPr="007F09ED" w:rsidRDefault="003F4F75" w:rsidP="00F37EF8">
            <w:pPr>
              <w:suppressAutoHyphens/>
              <w:jc w:val="both"/>
              <w:rPr>
                <w:sz w:val="20"/>
              </w:rPr>
            </w:pPr>
          </w:p>
          <w:p w14:paraId="2531F40F" w14:textId="77777777" w:rsidR="003F4F75" w:rsidRPr="007F09ED" w:rsidRDefault="003F4F75" w:rsidP="00F37EF8">
            <w:pPr>
              <w:suppressAutoHyphens/>
              <w:jc w:val="both"/>
              <w:rPr>
                <w:sz w:val="20"/>
              </w:rPr>
            </w:pPr>
            <w:r w:rsidRPr="007F09ED">
              <w:rPr>
                <w:sz w:val="20"/>
              </w:rPr>
              <w:t>Dabei muss gemäß § 10 DVLStHV die Mindestversicherungssumme für d</w:t>
            </w:r>
            <w:r w:rsidR="00F1694C">
              <w:rPr>
                <w:sz w:val="20"/>
              </w:rPr>
              <w:t xml:space="preserve">en einzelnen Versicherungsfall </w:t>
            </w:r>
            <w:r w:rsidRPr="007F09ED">
              <w:rPr>
                <w:b/>
                <w:sz w:val="20"/>
              </w:rPr>
              <w:t>50.000</w:t>
            </w:r>
            <w:r>
              <w:rPr>
                <w:b/>
                <w:sz w:val="20"/>
              </w:rPr>
              <w:t xml:space="preserve"> Euro</w:t>
            </w:r>
            <w:r w:rsidRPr="007F09ED">
              <w:rPr>
                <w:sz w:val="20"/>
              </w:rPr>
              <w:t xml:space="preserve"> und eine ggf. vereinbarte Jahreshöchstleistung für alle im Versicherungsjahr </w:t>
            </w:r>
            <w:r w:rsidR="00AE2800">
              <w:rPr>
                <w:sz w:val="20"/>
              </w:rPr>
              <w:t>verursachten Schäden mindestens</w:t>
            </w:r>
            <w:r w:rsidRPr="007F09ED">
              <w:rPr>
                <w:sz w:val="20"/>
              </w:rPr>
              <w:t xml:space="preserve"> </w:t>
            </w:r>
            <w:r w:rsidRPr="007F09ED">
              <w:rPr>
                <w:b/>
                <w:sz w:val="20"/>
              </w:rPr>
              <w:t>200.000</w:t>
            </w:r>
            <w:r>
              <w:rPr>
                <w:b/>
                <w:sz w:val="20"/>
              </w:rPr>
              <w:t xml:space="preserve"> Euro</w:t>
            </w:r>
            <w:r w:rsidRPr="007F09ED">
              <w:rPr>
                <w:b/>
                <w:sz w:val="20"/>
              </w:rPr>
              <w:t xml:space="preserve"> </w:t>
            </w:r>
            <w:r w:rsidRPr="007F09ED">
              <w:rPr>
                <w:sz w:val="20"/>
              </w:rPr>
              <w:t>betragen</w:t>
            </w:r>
            <w:r>
              <w:rPr>
                <w:sz w:val="20"/>
              </w:rPr>
              <w:t>. E</w:t>
            </w:r>
            <w:r w:rsidRPr="007F09ED">
              <w:rPr>
                <w:sz w:val="20"/>
              </w:rPr>
              <w:t xml:space="preserve">ine ggf. vereinbarte Selbstbeteiligung von </w:t>
            </w:r>
            <w:r w:rsidRPr="007F09ED">
              <w:rPr>
                <w:b/>
                <w:sz w:val="20"/>
              </w:rPr>
              <w:t>bis zu 300</w:t>
            </w:r>
            <w:r>
              <w:rPr>
                <w:b/>
                <w:sz w:val="20"/>
              </w:rPr>
              <w:t xml:space="preserve"> Euro</w:t>
            </w:r>
            <w:r w:rsidRPr="007F09ED">
              <w:rPr>
                <w:sz w:val="20"/>
              </w:rPr>
              <w:t xml:space="preserve"> </w:t>
            </w:r>
            <w:r>
              <w:rPr>
                <w:sz w:val="20"/>
              </w:rPr>
              <w:t xml:space="preserve">ist dabei </w:t>
            </w:r>
            <w:r w:rsidRPr="007F09ED">
              <w:rPr>
                <w:sz w:val="20"/>
              </w:rPr>
              <w:t xml:space="preserve">zulässig. </w:t>
            </w:r>
          </w:p>
          <w:p w14:paraId="086CA16B" w14:textId="77777777" w:rsidR="003F4F75" w:rsidRPr="007F09ED" w:rsidRDefault="003F4F75" w:rsidP="00F37EF8">
            <w:pPr>
              <w:suppressAutoHyphens/>
              <w:jc w:val="both"/>
              <w:rPr>
                <w:sz w:val="20"/>
              </w:rPr>
            </w:pPr>
          </w:p>
          <w:p w14:paraId="4A7941AA" w14:textId="77777777" w:rsidR="003F4F75" w:rsidRPr="007F09ED" w:rsidRDefault="003F4F75" w:rsidP="00F37EF8">
            <w:pPr>
              <w:suppressAutoHyphens/>
              <w:jc w:val="both"/>
              <w:rPr>
                <w:sz w:val="20"/>
              </w:rPr>
            </w:pPr>
            <w:r w:rsidRPr="007F09ED">
              <w:rPr>
                <w:sz w:val="20"/>
              </w:rPr>
              <w:t xml:space="preserve">Zuständige Stelle im Sinne des § 117 Abs. 2 des Versicherungsvertragsgesetzes ist die </w:t>
            </w:r>
            <w:r>
              <w:rPr>
                <w:sz w:val="20"/>
              </w:rPr>
              <w:t>für den Lohnsteuerhilfeverein zuständige Aufsichtsbehörde.</w:t>
            </w:r>
          </w:p>
          <w:p w14:paraId="28D8EEA7" w14:textId="77777777" w:rsidR="003F4F75" w:rsidRPr="007F09ED" w:rsidRDefault="003F4F75" w:rsidP="00F37EF8">
            <w:pPr>
              <w:pStyle w:val="Titel"/>
              <w:suppressAutoHyphens/>
              <w:jc w:val="both"/>
              <w:rPr>
                <w:b w:val="0"/>
                <w:sz w:val="22"/>
              </w:rPr>
            </w:pPr>
          </w:p>
        </w:tc>
      </w:tr>
      <w:tr w:rsidR="003F4F75" w:rsidRPr="007F09ED" w14:paraId="57E0532C" w14:textId="77777777" w:rsidTr="00F37EF8">
        <w:tc>
          <w:tcPr>
            <w:tcW w:w="959" w:type="dxa"/>
            <w:shd w:val="clear" w:color="auto" w:fill="auto"/>
          </w:tcPr>
          <w:p w14:paraId="5DCAA8D8" w14:textId="77777777" w:rsidR="003F4F75" w:rsidRPr="0096407B" w:rsidRDefault="003F4F75" w:rsidP="00F37EF8"/>
        </w:tc>
        <w:tc>
          <w:tcPr>
            <w:tcW w:w="425" w:type="dxa"/>
            <w:shd w:val="clear" w:color="auto" w:fill="auto"/>
          </w:tcPr>
          <w:p w14:paraId="42BC5151" w14:textId="77777777" w:rsidR="003F4F75" w:rsidRPr="007F09ED" w:rsidRDefault="003F4F75" w:rsidP="00F37EF8">
            <w:pPr>
              <w:rPr>
                <w:sz w:val="20"/>
              </w:rPr>
            </w:pPr>
            <w:r w:rsidRPr="007F09ED">
              <w:rPr>
                <w:sz w:val="20"/>
              </w:rPr>
              <w:t>3.</w:t>
            </w:r>
          </w:p>
        </w:tc>
        <w:tc>
          <w:tcPr>
            <w:tcW w:w="8395" w:type="dxa"/>
            <w:gridSpan w:val="2"/>
            <w:shd w:val="clear" w:color="auto" w:fill="auto"/>
          </w:tcPr>
          <w:p w14:paraId="4D886B03" w14:textId="77777777" w:rsidR="003F4F75" w:rsidRPr="007F09ED" w:rsidRDefault="003F4F75" w:rsidP="00F37EF8">
            <w:pPr>
              <w:suppressAutoHyphens/>
              <w:jc w:val="both"/>
              <w:rPr>
                <w:sz w:val="20"/>
              </w:rPr>
            </w:pPr>
            <w:r w:rsidRPr="007F09ED">
              <w:rPr>
                <w:sz w:val="20"/>
              </w:rPr>
              <w:t>Der Anspruch des Mitglieds auf Schadensersatz aus dem zwischen ihm und dem Verein bestehenden Rechtsverhältnis verjährt nach den allgemeinen Regeln des BGB in drei Jahren vom Schluss des Jahres an, in dem der Anspruch entstanden ist (§§ 195, 199 BGB).</w:t>
            </w:r>
          </w:p>
          <w:p w14:paraId="057E4316" w14:textId="77777777" w:rsidR="003F4F75" w:rsidRPr="007F09ED" w:rsidRDefault="003F4F75" w:rsidP="00F37EF8">
            <w:pPr>
              <w:pStyle w:val="Titel"/>
              <w:jc w:val="left"/>
              <w:rPr>
                <w:b w:val="0"/>
                <w:sz w:val="22"/>
              </w:rPr>
            </w:pPr>
          </w:p>
        </w:tc>
      </w:tr>
      <w:tr w:rsidR="003F4F75" w:rsidRPr="007F09ED" w14:paraId="48A02A6E" w14:textId="77777777" w:rsidTr="00F37EF8">
        <w:tc>
          <w:tcPr>
            <w:tcW w:w="959" w:type="dxa"/>
            <w:shd w:val="clear" w:color="auto" w:fill="auto"/>
          </w:tcPr>
          <w:p w14:paraId="53E390F4" w14:textId="77777777" w:rsidR="003F4F75" w:rsidRPr="007F09ED" w:rsidRDefault="003F4F75" w:rsidP="00F37EF8">
            <w:pPr>
              <w:rPr>
                <w:b/>
                <w:sz w:val="22"/>
                <w:szCs w:val="22"/>
              </w:rPr>
            </w:pPr>
            <w:r w:rsidRPr="007F09ED">
              <w:rPr>
                <w:b/>
                <w:sz w:val="22"/>
                <w:szCs w:val="22"/>
              </w:rPr>
              <w:lastRenderedPageBreak/>
              <w:t xml:space="preserve">§ 16 – </w:t>
            </w:r>
          </w:p>
        </w:tc>
        <w:tc>
          <w:tcPr>
            <w:tcW w:w="8820" w:type="dxa"/>
            <w:gridSpan w:val="3"/>
            <w:shd w:val="clear" w:color="auto" w:fill="auto"/>
          </w:tcPr>
          <w:p w14:paraId="5C3CD5E7" w14:textId="77777777" w:rsidR="003F4F75" w:rsidRPr="007F09ED" w:rsidRDefault="003F4F75" w:rsidP="00F37EF8">
            <w:pPr>
              <w:rPr>
                <w:b/>
                <w:sz w:val="22"/>
                <w:szCs w:val="22"/>
              </w:rPr>
            </w:pPr>
            <w:r w:rsidRPr="007F09ED">
              <w:rPr>
                <w:b/>
                <w:sz w:val="22"/>
                <w:szCs w:val="22"/>
              </w:rPr>
              <w:t>Auflösung des Vereins, Liquidation</w:t>
            </w:r>
          </w:p>
          <w:p w14:paraId="24E6E306" w14:textId="77777777" w:rsidR="003F4F75" w:rsidRPr="007F09ED" w:rsidRDefault="003F4F75" w:rsidP="00F37EF8">
            <w:pPr>
              <w:rPr>
                <w:b/>
                <w:sz w:val="22"/>
                <w:szCs w:val="22"/>
              </w:rPr>
            </w:pPr>
          </w:p>
        </w:tc>
      </w:tr>
      <w:tr w:rsidR="003F4F75" w:rsidRPr="007F09ED" w14:paraId="6960A859" w14:textId="77777777" w:rsidTr="00F37EF8">
        <w:tc>
          <w:tcPr>
            <w:tcW w:w="959" w:type="dxa"/>
            <w:shd w:val="clear" w:color="auto" w:fill="auto"/>
          </w:tcPr>
          <w:p w14:paraId="4388A237" w14:textId="77777777" w:rsidR="003F4F75" w:rsidRPr="0096407B" w:rsidRDefault="003F4F75" w:rsidP="00F37EF8"/>
        </w:tc>
        <w:tc>
          <w:tcPr>
            <w:tcW w:w="425" w:type="dxa"/>
            <w:shd w:val="clear" w:color="auto" w:fill="auto"/>
          </w:tcPr>
          <w:p w14:paraId="6BC3F32A" w14:textId="77777777" w:rsidR="003F4F75" w:rsidRPr="007F09ED" w:rsidRDefault="003F4F75" w:rsidP="00F37EF8">
            <w:pPr>
              <w:rPr>
                <w:sz w:val="20"/>
              </w:rPr>
            </w:pPr>
            <w:r w:rsidRPr="007F09ED">
              <w:rPr>
                <w:sz w:val="20"/>
              </w:rPr>
              <w:t>1.</w:t>
            </w:r>
          </w:p>
        </w:tc>
        <w:tc>
          <w:tcPr>
            <w:tcW w:w="8395" w:type="dxa"/>
            <w:gridSpan w:val="2"/>
            <w:shd w:val="clear" w:color="auto" w:fill="auto"/>
          </w:tcPr>
          <w:p w14:paraId="575494A2" w14:textId="77777777" w:rsidR="003F4F75" w:rsidRPr="007F09ED" w:rsidRDefault="003F4F75" w:rsidP="00F37EF8">
            <w:pPr>
              <w:suppressAutoHyphens/>
              <w:jc w:val="both"/>
              <w:rPr>
                <w:sz w:val="20"/>
              </w:rPr>
            </w:pPr>
            <w:r w:rsidRPr="007F09ED">
              <w:rPr>
                <w:sz w:val="20"/>
              </w:rPr>
              <w:t xml:space="preserve">Die Auflösung des Vereins kann nur in einer zu diesem Zweck gesondert einberufenen Mitgliederversammlung beschlossen werden. Hierzu bedarf es einer Mehrheit von 3/4 der </w:t>
            </w:r>
            <w:r>
              <w:rPr>
                <w:sz w:val="20"/>
              </w:rPr>
              <w:t>abgegebenen Stimmen, die nicht ungültig und keine Stimmenthaltungen sind</w:t>
            </w:r>
            <w:r w:rsidRPr="007F09ED">
              <w:rPr>
                <w:sz w:val="20"/>
              </w:rPr>
              <w:t xml:space="preserve">. Der Verein kann jedoch nicht aufgelöst werden, wenn mindestens sieben der anwesenden </w:t>
            </w:r>
            <w:r>
              <w:rPr>
                <w:sz w:val="20"/>
              </w:rPr>
              <w:t xml:space="preserve">und vertretenen </w:t>
            </w:r>
            <w:r w:rsidRPr="007F09ED">
              <w:rPr>
                <w:sz w:val="20"/>
              </w:rPr>
              <w:t>Mitglieder der Auflösung widersprechen.</w:t>
            </w:r>
          </w:p>
          <w:p w14:paraId="62D6E6C9" w14:textId="77777777" w:rsidR="003F4F75" w:rsidRPr="007F09ED" w:rsidRDefault="003F4F75" w:rsidP="00F37EF8">
            <w:pPr>
              <w:pStyle w:val="Titel"/>
              <w:jc w:val="left"/>
              <w:rPr>
                <w:b w:val="0"/>
                <w:sz w:val="22"/>
              </w:rPr>
            </w:pPr>
          </w:p>
        </w:tc>
      </w:tr>
      <w:tr w:rsidR="003F4F75" w:rsidRPr="007F09ED" w14:paraId="3ED931DB" w14:textId="77777777" w:rsidTr="00F37EF8">
        <w:tc>
          <w:tcPr>
            <w:tcW w:w="959" w:type="dxa"/>
            <w:shd w:val="clear" w:color="auto" w:fill="auto"/>
          </w:tcPr>
          <w:p w14:paraId="3C275DC9" w14:textId="77777777" w:rsidR="003F4F75" w:rsidRPr="0096407B" w:rsidRDefault="003F4F75" w:rsidP="00F37EF8"/>
        </w:tc>
        <w:tc>
          <w:tcPr>
            <w:tcW w:w="425" w:type="dxa"/>
            <w:shd w:val="clear" w:color="auto" w:fill="auto"/>
          </w:tcPr>
          <w:p w14:paraId="4D45C0BC" w14:textId="77777777" w:rsidR="003F4F75" w:rsidRPr="007F09ED" w:rsidRDefault="003F4F75" w:rsidP="00F37EF8">
            <w:pPr>
              <w:rPr>
                <w:sz w:val="20"/>
              </w:rPr>
            </w:pPr>
            <w:r w:rsidRPr="007F09ED">
              <w:rPr>
                <w:sz w:val="20"/>
              </w:rPr>
              <w:t>2.</w:t>
            </w:r>
          </w:p>
        </w:tc>
        <w:tc>
          <w:tcPr>
            <w:tcW w:w="8395" w:type="dxa"/>
            <w:gridSpan w:val="2"/>
            <w:shd w:val="clear" w:color="auto" w:fill="auto"/>
          </w:tcPr>
          <w:p w14:paraId="07FFC88A" w14:textId="77777777" w:rsidR="003F4F75" w:rsidRPr="007F09ED" w:rsidRDefault="003F4F75" w:rsidP="00F37EF8">
            <w:pPr>
              <w:suppressAutoHyphens/>
              <w:jc w:val="both"/>
              <w:rPr>
                <w:sz w:val="20"/>
              </w:rPr>
            </w:pPr>
            <w:r w:rsidRPr="007F09ED">
              <w:rPr>
                <w:sz w:val="20"/>
              </w:rPr>
              <w:t>Falls di</w:t>
            </w:r>
            <w:r w:rsidR="00F1694C">
              <w:rPr>
                <w:sz w:val="20"/>
              </w:rPr>
              <w:t>e Mitgliederversammlung nichts a</w:t>
            </w:r>
            <w:r w:rsidRPr="007F09ED">
              <w:rPr>
                <w:sz w:val="20"/>
              </w:rPr>
              <w:t>nderes beschlie</w:t>
            </w:r>
            <w:r w:rsidR="00F1694C">
              <w:rPr>
                <w:sz w:val="20"/>
              </w:rPr>
              <w:t>ß</w:t>
            </w:r>
            <w:r w:rsidRPr="007F09ED">
              <w:rPr>
                <w:sz w:val="20"/>
              </w:rPr>
              <w:t>t, sind der 1. und 2. Vorsitzende gemeinsam vertretungsberechtigte Liquidatoren.</w:t>
            </w:r>
          </w:p>
          <w:p w14:paraId="7ABCFA3F" w14:textId="77777777" w:rsidR="003F4F75" w:rsidRPr="007F09ED" w:rsidRDefault="003F4F75" w:rsidP="00F37EF8">
            <w:pPr>
              <w:pStyle w:val="Titel"/>
              <w:jc w:val="left"/>
              <w:rPr>
                <w:b w:val="0"/>
                <w:sz w:val="22"/>
              </w:rPr>
            </w:pPr>
          </w:p>
        </w:tc>
      </w:tr>
      <w:tr w:rsidR="003F4F75" w:rsidRPr="007F09ED" w14:paraId="0526C731" w14:textId="77777777" w:rsidTr="00F37EF8">
        <w:tc>
          <w:tcPr>
            <w:tcW w:w="959" w:type="dxa"/>
            <w:shd w:val="clear" w:color="auto" w:fill="auto"/>
          </w:tcPr>
          <w:p w14:paraId="2D5A78D9" w14:textId="77777777" w:rsidR="003F4F75" w:rsidRPr="0096407B" w:rsidRDefault="003F4F75" w:rsidP="00F37EF8"/>
        </w:tc>
        <w:tc>
          <w:tcPr>
            <w:tcW w:w="425" w:type="dxa"/>
            <w:shd w:val="clear" w:color="auto" w:fill="auto"/>
          </w:tcPr>
          <w:p w14:paraId="02DAF1F4" w14:textId="77777777" w:rsidR="003F4F75" w:rsidRPr="007F09ED" w:rsidRDefault="003F4F75" w:rsidP="00F37EF8">
            <w:pPr>
              <w:rPr>
                <w:sz w:val="20"/>
              </w:rPr>
            </w:pPr>
            <w:r w:rsidRPr="007F09ED">
              <w:rPr>
                <w:sz w:val="20"/>
              </w:rPr>
              <w:t>3.</w:t>
            </w:r>
          </w:p>
        </w:tc>
        <w:tc>
          <w:tcPr>
            <w:tcW w:w="8395" w:type="dxa"/>
            <w:gridSpan w:val="2"/>
            <w:shd w:val="clear" w:color="auto" w:fill="auto"/>
          </w:tcPr>
          <w:p w14:paraId="2480DE4E" w14:textId="295B6A1C" w:rsidR="003F4F75" w:rsidRPr="007F09ED" w:rsidRDefault="003F4F75" w:rsidP="00BF0A08">
            <w:pPr>
              <w:suppressAutoHyphens/>
              <w:jc w:val="both"/>
              <w:rPr>
                <w:sz w:val="20"/>
              </w:rPr>
            </w:pPr>
            <w:r w:rsidRPr="007F09ED">
              <w:rPr>
                <w:sz w:val="20"/>
              </w:rPr>
              <w:t>Auf Antrag des Vorsitzenden ist vor der Abstimmung über die Auflösung des Vereins und die Verwendung des Vereinsvermögens die Bestellung eines Beauftragten zur Abwicklung der schwebenden Steuersachen im Rahmen der Befugnis nach § 4 StBerG gemäß</w:t>
            </w:r>
            <w:r w:rsidR="00BF0A08">
              <w:rPr>
                <w:sz w:val="20"/>
              </w:rPr>
              <w:t xml:space="preserve"> </w:t>
            </w:r>
            <w:r w:rsidRPr="007F09ED">
              <w:rPr>
                <w:sz w:val="20"/>
              </w:rPr>
              <w:t>§</w:t>
            </w:r>
            <w:r w:rsidR="00AE2800">
              <w:rPr>
                <w:sz w:val="20"/>
              </w:rPr>
              <w:t> </w:t>
            </w:r>
            <w:r w:rsidR="00A46037">
              <w:rPr>
                <w:sz w:val="20"/>
              </w:rPr>
              <w:t>17</w:t>
            </w:r>
            <w:r w:rsidR="00A46037" w:rsidRPr="007F09ED">
              <w:rPr>
                <w:sz w:val="20"/>
              </w:rPr>
              <w:t xml:space="preserve"> </w:t>
            </w:r>
            <w:r w:rsidRPr="007F09ED">
              <w:rPr>
                <w:sz w:val="20"/>
              </w:rPr>
              <w:t xml:space="preserve">StBerG sowie die Aufbewahrung der Handakten gem. § </w:t>
            </w:r>
            <w:r w:rsidR="00A46037" w:rsidRPr="007F09ED">
              <w:rPr>
                <w:sz w:val="20"/>
              </w:rPr>
              <w:t>2</w:t>
            </w:r>
            <w:r w:rsidR="00A46037">
              <w:rPr>
                <w:sz w:val="20"/>
              </w:rPr>
              <w:t>3</w:t>
            </w:r>
            <w:r w:rsidR="00A46037" w:rsidRPr="007F09ED">
              <w:rPr>
                <w:sz w:val="20"/>
              </w:rPr>
              <w:t xml:space="preserve"> </w:t>
            </w:r>
            <w:r w:rsidRPr="007F09ED">
              <w:rPr>
                <w:sz w:val="20"/>
              </w:rPr>
              <w:t xml:space="preserve">Abs. </w:t>
            </w:r>
            <w:r w:rsidR="00A46037">
              <w:rPr>
                <w:sz w:val="20"/>
              </w:rPr>
              <w:t>5</w:t>
            </w:r>
            <w:r w:rsidR="00A46037" w:rsidRPr="007F09ED">
              <w:rPr>
                <w:sz w:val="20"/>
              </w:rPr>
              <w:t xml:space="preserve"> </w:t>
            </w:r>
            <w:r w:rsidRPr="007F09ED">
              <w:rPr>
                <w:sz w:val="20"/>
              </w:rPr>
              <w:t xml:space="preserve">StBerG zu beschließen. </w:t>
            </w:r>
          </w:p>
          <w:p w14:paraId="7EDD26CF" w14:textId="77777777" w:rsidR="003F4F75" w:rsidRPr="007F09ED" w:rsidRDefault="003F4F75" w:rsidP="00F37EF8">
            <w:pPr>
              <w:pStyle w:val="Titel"/>
              <w:suppressAutoHyphens/>
              <w:jc w:val="both"/>
              <w:rPr>
                <w:b w:val="0"/>
                <w:sz w:val="22"/>
              </w:rPr>
            </w:pPr>
          </w:p>
        </w:tc>
      </w:tr>
      <w:tr w:rsidR="003F4F75" w:rsidRPr="007F09ED" w14:paraId="6372B59C" w14:textId="77777777" w:rsidTr="00F37EF8">
        <w:tc>
          <w:tcPr>
            <w:tcW w:w="959" w:type="dxa"/>
            <w:shd w:val="clear" w:color="auto" w:fill="auto"/>
          </w:tcPr>
          <w:p w14:paraId="3BB45D2C" w14:textId="77777777" w:rsidR="003F4F75" w:rsidRPr="0096407B" w:rsidRDefault="003F4F75" w:rsidP="00F37EF8"/>
        </w:tc>
        <w:tc>
          <w:tcPr>
            <w:tcW w:w="425" w:type="dxa"/>
            <w:shd w:val="clear" w:color="auto" w:fill="auto"/>
          </w:tcPr>
          <w:p w14:paraId="11672792" w14:textId="77777777" w:rsidR="003F4F75" w:rsidRPr="007F09ED" w:rsidRDefault="003F4F75" w:rsidP="00F37EF8">
            <w:pPr>
              <w:rPr>
                <w:sz w:val="20"/>
              </w:rPr>
            </w:pPr>
            <w:r w:rsidRPr="007F09ED">
              <w:rPr>
                <w:sz w:val="20"/>
              </w:rPr>
              <w:t>4.</w:t>
            </w:r>
          </w:p>
        </w:tc>
        <w:tc>
          <w:tcPr>
            <w:tcW w:w="8395" w:type="dxa"/>
            <w:gridSpan w:val="2"/>
            <w:shd w:val="clear" w:color="auto" w:fill="auto"/>
          </w:tcPr>
          <w:p w14:paraId="3D65C390" w14:textId="77777777" w:rsidR="003F4F75" w:rsidRPr="007F09ED" w:rsidRDefault="003F4F75" w:rsidP="00F37EF8">
            <w:pPr>
              <w:suppressAutoHyphens/>
              <w:jc w:val="both"/>
              <w:rPr>
                <w:sz w:val="20"/>
              </w:rPr>
            </w:pPr>
            <w:r w:rsidRPr="007F09ED">
              <w:rPr>
                <w:sz w:val="20"/>
              </w:rPr>
              <w:t>Bei einer Auflösung des Vereins fällt das Restvermögen nach durchgeführter Liquidation an eine gemeinnützige Einrichtung. Über den Begünstigten ist in der Mitgliederversammlung gesondert zu entscheiden.</w:t>
            </w:r>
          </w:p>
          <w:p w14:paraId="040C35A5" w14:textId="77777777" w:rsidR="003F4F75" w:rsidRPr="007F09ED" w:rsidRDefault="003F4F75" w:rsidP="00F37EF8">
            <w:pPr>
              <w:pStyle w:val="Titel"/>
              <w:jc w:val="left"/>
              <w:rPr>
                <w:b w:val="0"/>
                <w:sz w:val="22"/>
              </w:rPr>
            </w:pPr>
          </w:p>
        </w:tc>
      </w:tr>
      <w:tr w:rsidR="003F4F75" w:rsidRPr="007F09ED" w14:paraId="7C528479" w14:textId="77777777" w:rsidTr="00F37EF8">
        <w:tc>
          <w:tcPr>
            <w:tcW w:w="959" w:type="dxa"/>
            <w:shd w:val="clear" w:color="auto" w:fill="auto"/>
          </w:tcPr>
          <w:p w14:paraId="42AE0421" w14:textId="77777777" w:rsidR="003F4F75" w:rsidRPr="007F09ED" w:rsidRDefault="003F4F75" w:rsidP="00F37EF8">
            <w:pPr>
              <w:rPr>
                <w:b/>
                <w:sz w:val="22"/>
                <w:szCs w:val="22"/>
              </w:rPr>
            </w:pPr>
            <w:r w:rsidRPr="007F09ED">
              <w:rPr>
                <w:b/>
                <w:sz w:val="22"/>
                <w:szCs w:val="22"/>
              </w:rPr>
              <w:t xml:space="preserve">§ 17 – </w:t>
            </w:r>
          </w:p>
        </w:tc>
        <w:tc>
          <w:tcPr>
            <w:tcW w:w="8820" w:type="dxa"/>
            <w:gridSpan w:val="3"/>
            <w:shd w:val="clear" w:color="auto" w:fill="auto"/>
          </w:tcPr>
          <w:p w14:paraId="28E13364" w14:textId="77777777" w:rsidR="003F4F75" w:rsidRPr="007F09ED" w:rsidRDefault="003F4F75" w:rsidP="00F37EF8">
            <w:pPr>
              <w:rPr>
                <w:b/>
                <w:sz w:val="22"/>
                <w:szCs w:val="22"/>
              </w:rPr>
            </w:pPr>
            <w:r w:rsidRPr="007F09ED">
              <w:rPr>
                <w:b/>
                <w:sz w:val="22"/>
                <w:szCs w:val="22"/>
              </w:rPr>
              <w:t>Gerichtsstand</w:t>
            </w:r>
          </w:p>
          <w:p w14:paraId="627D4F27" w14:textId="77777777" w:rsidR="003F4F75" w:rsidRPr="007F09ED" w:rsidRDefault="003F4F75" w:rsidP="00F37EF8">
            <w:pPr>
              <w:rPr>
                <w:b/>
                <w:sz w:val="22"/>
                <w:szCs w:val="22"/>
              </w:rPr>
            </w:pPr>
          </w:p>
        </w:tc>
      </w:tr>
      <w:tr w:rsidR="003F4F75" w:rsidRPr="007F09ED" w14:paraId="6F8B54F7" w14:textId="77777777" w:rsidTr="00F37EF8">
        <w:tc>
          <w:tcPr>
            <w:tcW w:w="959" w:type="dxa"/>
            <w:shd w:val="clear" w:color="auto" w:fill="auto"/>
          </w:tcPr>
          <w:p w14:paraId="04B11916" w14:textId="77777777" w:rsidR="003F4F75" w:rsidRPr="0096407B" w:rsidRDefault="003F4F75" w:rsidP="00F37EF8"/>
        </w:tc>
        <w:tc>
          <w:tcPr>
            <w:tcW w:w="8820" w:type="dxa"/>
            <w:gridSpan w:val="3"/>
            <w:shd w:val="clear" w:color="auto" w:fill="auto"/>
          </w:tcPr>
          <w:p w14:paraId="191C0FAD" w14:textId="77777777" w:rsidR="003F4F75" w:rsidRDefault="003F4F75" w:rsidP="00F37EF8">
            <w:pPr>
              <w:suppressAutoHyphens/>
              <w:jc w:val="both"/>
              <w:rPr>
                <w:sz w:val="20"/>
              </w:rPr>
            </w:pPr>
            <w:r w:rsidRPr="007F09ED">
              <w:rPr>
                <w:sz w:val="20"/>
              </w:rPr>
              <w:t xml:space="preserve">Gerichtsstand ist der Sitz des Vereins. </w:t>
            </w:r>
          </w:p>
          <w:p w14:paraId="6492198A" w14:textId="77777777" w:rsidR="003F4F75" w:rsidRPr="007F09ED" w:rsidRDefault="003F4F75" w:rsidP="00F37EF8">
            <w:pPr>
              <w:suppressAutoHyphens/>
              <w:jc w:val="both"/>
              <w:rPr>
                <w:sz w:val="20"/>
              </w:rPr>
            </w:pPr>
            <w:r w:rsidRPr="007F09ED">
              <w:rPr>
                <w:sz w:val="20"/>
              </w:rPr>
              <w:t>Erfüllungsort ist in jedem Fall .........................................</w:t>
            </w:r>
            <w:r w:rsidRPr="007F09ED">
              <w:rPr>
                <w:rStyle w:val="Funotenzeichen"/>
                <w:b/>
                <w:sz w:val="20"/>
              </w:rPr>
              <w:footnoteReference w:customMarkFollows="1" w:id="11"/>
              <w:t>10)</w:t>
            </w:r>
            <w:r w:rsidRPr="007F09ED">
              <w:rPr>
                <w:sz w:val="20"/>
              </w:rPr>
              <w:t>.</w:t>
            </w:r>
          </w:p>
          <w:p w14:paraId="53EABE17" w14:textId="77777777" w:rsidR="003F4F75" w:rsidRPr="007F09ED" w:rsidRDefault="003F4F75" w:rsidP="00F37EF8">
            <w:pPr>
              <w:pStyle w:val="Titel"/>
              <w:jc w:val="left"/>
              <w:rPr>
                <w:b w:val="0"/>
                <w:sz w:val="22"/>
              </w:rPr>
            </w:pPr>
          </w:p>
        </w:tc>
      </w:tr>
      <w:tr w:rsidR="003F4F75" w:rsidRPr="007F09ED" w14:paraId="31EA1210" w14:textId="77777777" w:rsidTr="00F37EF8">
        <w:tc>
          <w:tcPr>
            <w:tcW w:w="959" w:type="dxa"/>
            <w:shd w:val="clear" w:color="auto" w:fill="auto"/>
          </w:tcPr>
          <w:p w14:paraId="4F47750D" w14:textId="77777777" w:rsidR="003F4F75" w:rsidRPr="007F09ED" w:rsidRDefault="003F4F75" w:rsidP="00F37EF8">
            <w:pPr>
              <w:rPr>
                <w:b/>
                <w:sz w:val="22"/>
                <w:szCs w:val="22"/>
              </w:rPr>
            </w:pPr>
            <w:r w:rsidRPr="007F09ED">
              <w:rPr>
                <w:b/>
                <w:sz w:val="22"/>
                <w:szCs w:val="22"/>
              </w:rPr>
              <w:t>§ 18 –</w:t>
            </w:r>
          </w:p>
        </w:tc>
        <w:tc>
          <w:tcPr>
            <w:tcW w:w="8820" w:type="dxa"/>
            <w:gridSpan w:val="3"/>
            <w:shd w:val="clear" w:color="auto" w:fill="auto"/>
          </w:tcPr>
          <w:p w14:paraId="03624E2A" w14:textId="77777777" w:rsidR="003F4F75" w:rsidRPr="007F09ED" w:rsidRDefault="003F4F75" w:rsidP="00F37EF8">
            <w:pPr>
              <w:rPr>
                <w:b/>
                <w:sz w:val="22"/>
                <w:szCs w:val="22"/>
              </w:rPr>
            </w:pPr>
            <w:r w:rsidRPr="007F09ED">
              <w:rPr>
                <w:b/>
                <w:sz w:val="22"/>
                <w:szCs w:val="22"/>
              </w:rPr>
              <w:t>Schlussbestimmung</w:t>
            </w:r>
          </w:p>
          <w:p w14:paraId="6D5D5DF3" w14:textId="77777777" w:rsidR="003F4F75" w:rsidRPr="007F09ED" w:rsidRDefault="003F4F75" w:rsidP="00F37EF8">
            <w:pPr>
              <w:rPr>
                <w:b/>
                <w:sz w:val="22"/>
                <w:szCs w:val="22"/>
              </w:rPr>
            </w:pPr>
          </w:p>
        </w:tc>
      </w:tr>
      <w:tr w:rsidR="003F4F75" w:rsidRPr="007F09ED" w14:paraId="29AC0476" w14:textId="77777777" w:rsidTr="00F37EF8">
        <w:tc>
          <w:tcPr>
            <w:tcW w:w="959" w:type="dxa"/>
            <w:shd w:val="clear" w:color="auto" w:fill="auto"/>
          </w:tcPr>
          <w:p w14:paraId="7BC3C11B" w14:textId="77777777" w:rsidR="003F4F75" w:rsidRPr="0089391B" w:rsidRDefault="003F4F75" w:rsidP="00F37EF8"/>
        </w:tc>
        <w:tc>
          <w:tcPr>
            <w:tcW w:w="8820" w:type="dxa"/>
            <w:gridSpan w:val="3"/>
            <w:shd w:val="clear" w:color="auto" w:fill="auto"/>
          </w:tcPr>
          <w:p w14:paraId="1FD42C16" w14:textId="77777777" w:rsidR="003F4F75" w:rsidRPr="007F09ED" w:rsidRDefault="003F4F75" w:rsidP="00F37EF8">
            <w:pPr>
              <w:suppressAutoHyphens/>
              <w:jc w:val="both"/>
              <w:rPr>
                <w:b/>
                <w:sz w:val="20"/>
              </w:rPr>
            </w:pPr>
            <w:r w:rsidRPr="007F09ED">
              <w:rPr>
                <w:sz w:val="20"/>
              </w:rPr>
              <w:t>Sollten Teile dieser Satzung unwirksam sein oder werden, so berührt das nicht die Wirksamkeit der übrigen Satzungsteile.</w:t>
            </w:r>
          </w:p>
        </w:tc>
      </w:tr>
    </w:tbl>
    <w:p w14:paraId="4733ECBF" w14:textId="77777777" w:rsidR="003F4F75" w:rsidRPr="0089391B" w:rsidRDefault="003F4F75" w:rsidP="003F4F75">
      <w:pPr>
        <w:pStyle w:val="Titel"/>
        <w:jc w:val="left"/>
        <w:rPr>
          <w:sz w:val="20"/>
        </w:rPr>
      </w:pPr>
    </w:p>
    <w:p w14:paraId="2E0E38F9" w14:textId="77777777" w:rsidR="00C8056B" w:rsidRDefault="00C8056B"/>
    <w:sectPr w:rsidR="00C8056B">
      <w:footerReference w:type="default" r:id="rId7"/>
      <w:headerReference w:type="first" r:id="rId8"/>
      <w:footerReference w:type="first" r:id="rId9"/>
      <w:pgSz w:w="11906" w:h="16838"/>
      <w:pgMar w:top="1418" w:right="1133" w:bottom="1702" w:left="1134" w:header="720" w:footer="62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0436B" w14:textId="77777777" w:rsidR="000C22C6" w:rsidRDefault="000C22C6" w:rsidP="003F4F75">
      <w:r>
        <w:separator/>
      </w:r>
    </w:p>
  </w:endnote>
  <w:endnote w:type="continuationSeparator" w:id="0">
    <w:p w14:paraId="46E81D9A" w14:textId="77777777" w:rsidR="000C22C6" w:rsidRDefault="000C22C6" w:rsidP="003F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D295" w14:textId="3D8DC757" w:rsidR="00A874B0" w:rsidRDefault="003F4F75">
    <w:pPr>
      <w:pStyle w:val="Fuzeile"/>
      <w:jc w:val="center"/>
    </w:pPr>
    <w:r>
      <w:rPr>
        <w:rStyle w:val="Seitenzahl"/>
      </w:rPr>
      <w:fldChar w:fldCharType="begin"/>
    </w:r>
    <w:r>
      <w:rPr>
        <w:rStyle w:val="Seitenzahl"/>
      </w:rPr>
      <w:instrText xml:space="preserve"> PAGE </w:instrText>
    </w:r>
    <w:r>
      <w:rPr>
        <w:rStyle w:val="Seitenzahl"/>
      </w:rPr>
      <w:fldChar w:fldCharType="separate"/>
    </w:r>
    <w:r w:rsidR="00D85917">
      <w:rPr>
        <w:rStyle w:val="Seitenzahl"/>
        <w:noProof/>
      </w:rPr>
      <w:t>8</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6937F" w14:textId="2AE1D461" w:rsidR="00A874B0" w:rsidRDefault="003F4F75">
    <w:pPr>
      <w:pStyle w:val="Fuzeile"/>
      <w:jc w:val="center"/>
    </w:pPr>
    <w:r>
      <w:rPr>
        <w:rStyle w:val="Seitenzahl"/>
      </w:rPr>
      <w:fldChar w:fldCharType="begin"/>
    </w:r>
    <w:r>
      <w:rPr>
        <w:rStyle w:val="Seitenzahl"/>
      </w:rPr>
      <w:instrText xml:space="preserve"> PAGE </w:instrText>
    </w:r>
    <w:r>
      <w:rPr>
        <w:rStyle w:val="Seitenzahl"/>
      </w:rPr>
      <w:fldChar w:fldCharType="separate"/>
    </w:r>
    <w:r w:rsidR="00D85917">
      <w:rPr>
        <w:rStyle w:val="Seitenzahl"/>
        <w:noProof/>
      </w:rPr>
      <w:t>1</w:t>
    </w:r>
    <w:r>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BEA71" w14:textId="77777777" w:rsidR="000C22C6" w:rsidRDefault="000C22C6" w:rsidP="003F4F75">
      <w:r>
        <w:separator/>
      </w:r>
    </w:p>
  </w:footnote>
  <w:footnote w:type="continuationSeparator" w:id="0">
    <w:p w14:paraId="37483C3F" w14:textId="77777777" w:rsidR="000C22C6" w:rsidRDefault="000C22C6" w:rsidP="003F4F75">
      <w:r>
        <w:continuationSeparator/>
      </w:r>
    </w:p>
  </w:footnote>
  <w:footnote w:id="1">
    <w:p w14:paraId="0D0B588B" w14:textId="79A1ACFA" w:rsidR="003F4F75" w:rsidRDefault="003F4F75" w:rsidP="003F4F75">
      <w:pPr>
        <w:pStyle w:val="Funotentext"/>
      </w:pPr>
      <w:r>
        <w:rPr>
          <w:rStyle w:val="Funotenzeichen"/>
        </w:rPr>
        <w:t>1)</w:t>
      </w:r>
      <w:r>
        <w:t xml:space="preserve"> Vereinsnamen einsetzen. Dieser muss die Bezeichnung </w:t>
      </w:r>
      <w:r w:rsidR="00592084">
        <w:t>„</w:t>
      </w:r>
      <w:r>
        <w:t>Lohnsteuerhilfeverein”</w:t>
      </w:r>
      <w:r w:rsidR="00592084">
        <w:t xml:space="preserve"> oder die Abkürzung „LStHV“</w:t>
      </w:r>
      <w:r>
        <w:t xml:space="preserve"> enthalten (§ 18 Steuerberatungsgesetz (StBerG))</w:t>
      </w:r>
    </w:p>
  </w:footnote>
  <w:footnote w:id="2">
    <w:p w14:paraId="07507D5A" w14:textId="77777777" w:rsidR="003F4F75" w:rsidRDefault="003F4F75" w:rsidP="003F4F75">
      <w:pPr>
        <w:pStyle w:val="Funotentext"/>
      </w:pPr>
      <w:r>
        <w:rPr>
          <w:rStyle w:val="Funotenzeichen"/>
        </w:rPr>
        <w:t>2)</w:t>
      </w:r>
      <w:r>
        <w:t xml:space="preserve"> Ort einsetzen</w:t>
      </w:r>
    </w:p>
  </w:footnote>
  <w:footnote w:id="3">
    <w:p w14:paraId="35E5A9A8" w14:textId="77777777" w:rsidR="003F4F75" w:rsidRDefault="003F4F75" w:rsidP="003F4F75">
      <w:pPr>
        <w:pStyle w:val="Funotentext"/>
      </w:pPr>
      <w:r>
        <w:rPr>
          <w:rStyle w:val="Funotenzeichen"/>
        </w:rPr>
        <w:t>3)</w:t>
      </w:r>
      <w:r>
        <w:t xml:space="preserve"> Land einsetzen</w:t>
      </w:r>
    </w:p>
  </w:footnote>
  <w:footnote w:id="4">
    <w:p w14:paraId="46AA6234" w14:textId="77777777" w:rsidR="003F4F75" w:rsidRPr="00981B15" w:rsidRDefault="003F4F75" w:rsidP="003F4F75">
      <w:pPr>
        <w:pStyle w:val="Funotentext"/>
        <w:rPr>
          <w:sz w:val="2"/>
          <w:szCs w:val="2"/>
        </w:rPr>
      </w:pPr>
    </w:p>
  </w:footnote>
  <w:footnote w:id="5">
    <w:p w14:paraId="11864C5F" w14:textId="77777777" w:rsidR="003F4F75" w:rsidRDefault="003F4F75" w:rsidP="003F4F75">
      <w:pPr>
        <w:pStyle w:val="Funotentext"/>
      </w:pPr>
      <w:r>
        <w:rPr>
          <w:rStyle w:val="Funotenzeichen"/>
        </w:rPr>
        <w:t>4)</w:t>
      </w:r>
      <w:r>
        <w:t xml:space="preserve"> Frist einsetzen, z.B. drei Wochen</w:t>
      </w:r>
    </w:p>
  </w:footnote>
  <w:footnote w:id="6">
    <w:p w14:paraId="682C8611" w14:textId="77777777" w:rsidR="003F4F75" w:rsidRDefault="003F4F75" w:rsidP="003F4F75">
      <w:pPr>
        <w:pStyle w:val="Funotentext"/>
      </w:pPr>
      <w:r>
        <w:rPr>
          <w:rStyle w:val="Funotenzeichen"/>
        </w:rPr>
        <w:t>5)</w:t>
      </w:r>
      <w:r>
        <w:t xml:space="preserve"> ggf. ergänzen: ,der nach sozialen Kriterien nach unten gestaffelt wird,</w:t>
      </w:r>
    </w:p>
  </w:footnote>
  <w:footnote w:id="7">
    <w:p w14:paraId="0F2024CD" w14:textId="77777777" w:rsidR="003F4F75" w:rsidRDefault="003F4F75" w:rsidP="003F4F75">
      <w:pPr>
        <w:pStyle w:val="Funotentext"/>
      </w:pPr>
      <w:r>
        <w:rPr>
          <w:rStyle w:val="Funotenzeichen"/>
        </w:rPr>
        <w:t>6)</w:t>
      </w:r>
      <w:r>
        <w:t xml:space="preserve"> Datum einsetzen (vorzugsweise zu Beginn des Jahres, in jedem Fall nicht später als 30.04. des Jahres)</w:t>
      </w:r>
    </w:p>
  </w:footnote>
  <w:footnote w:id="8">
    <w:p w14:paraId="5F309228" w14:textId="77777777" w:rsidR="003F4F75" w:rsidRDefault="003F4F75" w:rsidP="003F4F75">
      <w:pPr>
        <w:pStyle w:val="Funotentext"/>
      </w:pPr>
      <w:r>
        <w:rPr>
          <w:rStyle w:val="Funotenzeichen"/>
        </w:rPr>
        <w:t>7)</w:t>
      </w:r>
      <w:r>
        <w:t xml:space="preserve"> Angabe der Anzahl der Stellvertreter unter Regelung der Einzelvertretungsbefugnis</w:t>
      </w:r>
    </w:p>
  </w:footnote>
  <w:footnote w:id="9">
    <w:p w14:paraId="6563DF85" w14:textId="77777777" w:rsidR="003F4F75" w:rsidRDefault="003F4F75" w:rsidP="003F4F75">
      <w:pPr>
        <w:pStyle w:val="Funotentext"/>
      </w:pPr>
      <w:r>
        <w:rPr>
          <w:rStyle w:val="Funotenzeichen"/>
        </w:rPr>
        <w:t>8)</w:t>
      </w:r>
      <w:r>
        <w:t xml:space="preserve"> möglichst nicht mehr als fünf Jahre, max. aber 8 Jahre</w:t>
      </w:r>
    </w:p>
    <w:p w14:paraId="4382ED19" w14:textId="77777777" w:rsidR="003F4F75" w:rsidRPr="00981B15" w:rsidRDefault="003F4F75" w:rsidP="003F4F75">
      <w:pPr>
        <w:pStyle w:val="Funotentext"/>
        <w:rPr>
          <w:sz w:val="2"/>
          <w:szCs w:val="2"/>
        </w:rPr>
      </w:pPr>
    </w:p>
  </w:footnote>
  <w:footnote w:id="10">
    <w:p w14:paraId="10CEB49F" w14:textId="77777777" w:rsidR="003F4F75" w:rsidRDefault="003F4F75" w:rsidP="003F4F75">
      <w:pPr>
        <w:pStyle w:val="Funotentext"/>
      </w:pPr>
      <w:r>
        <w:rPr>
          <w:rStyle w:val="Funotenzeichen"/>
        </w:rPr>
        <w:t>9)</w:t>
      </w:r>
      <w:r>
        <w:t xml:space="preserve"> Bei Bestellung eines Geschäftsführers ist die genaue Angabe der zugewiesenen Geschäftsbereiche erforderlich</w:t>
      </w:r>
    </w:p>
  </w:footnote>
  <w:footnote w:id="11">
    <w:p w14:paraId="64F3F7C0" w14:textId="77777777" w:rsidR="003F4F75" w:rsidRDefault="003F4F75" w:rsidP="003F4F75">
      <w:pPr>
        <w:pStyle w:val="Funotentext"/>
      </w:pPr>
      <w:r>
        <w:rPr>
          <w:rStyle w:val="Funotenzeichen"/>
        </w:rPr>
        <w:t>10)</w:t>
      </w:r>
      <w:r>
        <w:t xml:space="preserve"> Ort einsetzen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A83E6" w14:textId="77777777" w:rsidR="007A330B" w:rsidRDefault="007A330B" w:rsidP="003F4F75">
    <w:pPr>
      <w:pStyle w:val="Kopfzeile"/>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928DCB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E708D15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6FEC43B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3F256E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5C64C7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D060DA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432F252"/>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8509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97369C8"/>
    <w:multiLevelType w:val="hybridMultilevel"/>
    <w:tmpl w:val="F0B26D6C"/>
    <w:lvl w:ilvl="0" w:tplc="581814FE">
      <w:start w:val="1"/>
      <w:numFmt w:val="bullet"/>
      <w:lvlText w:val=""/>
      <w:lvlJc w:val="left"/>
      <w:pPr>
        <w:tabs>
          <w:tab w:val="num" w:pos="360"/>
        </w:tabs>
        <w:ind w:left="360" w:hanging="360"/>
      </w:pPr>
      <w:rPr>
        <w:rFonts w:ascii="Symbol" w:hAnsi="Symbol" w:hint="default"/>
        <w:sz w:val="20"/>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3882398"/>
    <w:multiLevelType w:val="hybridMultilevel"/>
    <w:tmpl w:val="80A0134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5"/>
  </w:num>
  <w:num w:numId="3">
    <w:abstractNumId w:val="4"/>
  </w:num>
  <w:num w:numId="4">
    <w:abstractNumId w:val="3"/>
  </w:num>
  <w:num w:numId="5">
    <w:abstractNumId w:val="2"/>
  </w:num>
  <w:num w:numId="6">
    <w:abstractNumId w:val="6"/>
  </w:num>
  <w:num w:numId="7">
    <w:abstractNumId w:val="1"/>
  </w:num>
  <w:num w:numId="8">
    <w:abstractNumId w:val="0"/>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ocumentProtection w:edit="trackedChanges" w:enforcement="0"/>
  <w:defaultTabStop w:val="425"/>
  <w:autoHyphenation/>
  <w:consecutiveHyphenLimit w:val="4"/>
  <w:hyphenationZone w:val="4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kumentenArt" w:val="EMail-WordDokument"/>
    <w:docVar w:name="Neu" w:val="ja"/>
    <w:docVar w:name="ZFA_ABLAGESCHEMA" w:val="DATENBANK"/>
    <w:docVar w:name="ZFA_ISLOCKED" w:val="JA"/>
    <w:docVar w:name="ZFA_LEBENSDAUER" w:val="2"/>
    <w:docVar w:name="ZFA_LOGDATEINAME" w:val="SO 1127 (LStHV Aufsicht)\Anerkennung\##Mustersatzung Stand 10.03.2021"/>
    <w:docVar w:name="ZFA_PHYSIKDATEINAME" w:val="C:\Users\A0021\UnifaOffice\Temp\Dokumente\A\SO 1127 (LStHV Aufsicht)\Anerkennung\##Mustersatzung Stand 10.03.2021.docx"/>
    <w:docVar w:name="ZFA_TEORID" w:val="1127002229339"/>
    <w:docVar w:name="ZFA_TEXTID" w:val="1127001855329"/>
    <w:docVar w:name="ZFA_UUID" w:val="D8D277E9-1803-4B19-A9D0-4B47A3F2AFC6"/>
    <w:docVar w:name="ZFA_VERSION" w:val="607010500, 701130000"/>
    <w:docVar w:name="ZFA_ZWEIG" w:val="A"/>
  </w:docVars>
  <w:rsids>
    <w:rsidRoot w:val="003F4F75"/>
    <w:rsid w:val="000C22C6"/>
    <w:rsid w:val="000E2238"/>
    <w:rsid w:val="0011778F"/>
    <w:rsid w:val="001445AF"/>
    <w:rsid w:val="001901B1"/>
    <w:rsid w:val="002B0489"/>
    <w:rsid w:val="002E7D08"/>
    <w:rsid w:val="0034137F"/>
    <w:rsid w:val="0035578D"/>
    <w:rsid w:val="003C1CE7"/>
    <w:rsid w:val="003F4F75"/>
    <w:rsid w:val="0048574A"/>
    <w:rsid w:val="00504249"/>
    <w:rsid w:val="00592084"/>
    <w:rsid w:val="007A330B"/>
    <w:rsid w:val="008055A4"/>
    <w:rsid w:val="008A56A0"/>
    <w:rsid w:val="0099664E"/>
    <w:rsid w:val="00A46037"/>
    <w:rsid w:val="00A874B0"/>
    <w:rsid w:val="00AE2800"/>
    <w:rsid w:val="00BF0A08"/>
    <w:rsid w:val="00C00DE9"/>
    <w:rsid w:val="00C8056B"/>
    <w:rsid w:val="00CE73AC"/>
    <w:rsid w:val="00D85917"/>
    <w:rsid w:val="00DE5053"/>
    <w:rsid w:val="00E340E6"/>
    <w:rsid w:val="00EC5B86"/>
    <w:rsid w:val="00F1694C"/>
    <w:rsid w:val="00F91259"/>
    <w:rsid w:val="00FA2FDF"/>
    <w:rsid w:val="00FC2745"/>
    <w:rsid w:val="00FE63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C7CDA7"/>
  <w15:docId w15:val="{E8B8FFD0-C065-4FCA-BB76-D62C497B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F4F75"/>
    <w:rPr>
      <w:rFonts w:ascii="Arial" w:hAnsi="Arial"/>
      <w:sz w:val="24"/>
    </w:rPr>
  </w:style>
  <w:style w:type="paragraph" w:styleId="berschrift1">
    <w:name w:val="heading 1"/>
    <w:basedOn w:val="Standard"/>
    <w:next w:val="Standard"/>
    <w:qFormat/>
    <w:pPr>
      <w:keepNext/>
      <w:spacing w:before="220" w:after="60"/>
      <w:ind w:left="708" w:hanging="708"/>
      <w:outlineLvl w:val="0"/>
    </w:pPr>
    <w:rPr>
      <w:b/>
    </w:rPr>
  </w:style>
  <w:style w:type="paragraph" w:styleId="berschrift2">
    <w:name w:val="heading 2"/>
    <w:basedOn w:val="Standard"/>
    <w:next w:val="Standard"/>
    <w:qFormat/>
    <w:pPr>
      <w:keepNext/>
      <w:spacing w:before="220" w:after="60"/>
      <w:ind w:left="1416" w:hanging="708"/>
      <w:outlineLvl w:val="1"/>
    </w:pPr>
    <w:rPr>
      <w:b/>
    </w:rPr>
  </w:style>
  <w:style w:type="paragraph" w:styleId="berschrift3">
    <w:name w:val="heading 3"/>
    <w:basedOn w:val="Standard"/>
    <w:next w:val="Standard"/>
    <w:qFormat/>
    <w:pPr>
      <w:keepNext/>
      <w:spacing w:before="220" w:after="60"/>
      <w:ind w:left="2124" w:hanging="708"/>
      <w:outlineLvl w:val="2"/>
    </w:pPr>
    <w:rPr>
      <w:b/>
    </w:rPr>
  </w:style>
  <w:style w:type="paragraph" w:styleId="berschrift4">
    <w:name w:val="heading 4"/>
    <w:basedOn w:val="Standard"/>
    <w:next w:val="Standard"/>
    <w:qFormat/>
    <w:pPr>
      <w:keepNext/>
      <w:spacing w:before="220" w:after="60"/>
      <w:ind w:left="2832" w:hanging="708"/>
      <w:outlineLvl w:val="3"/>
    </w:pPr>
    <w:rPr>
      <w:b/>
    </w:rPr>
  </w:style>
  <w:style w:type="paragraph" w:styleId="berschrift5">
    <w:name w:val="heading 5"/>
    <w:basedOn w:val="Standard"/>
    <w:next w:val="Standard"/>
    <w:qFormat/>
    <w:pPr>
      <w:keepNext/>
      <w:spacing w:before="220" w:after="60"/>
      <w:ind w:left="3540" w:hanging="708"/>
      <w:outlineLvl w:val="4"/>
    </w:pPr>
    <w:rPr>
      <w:b/>
    </w:rPr>
  </w:style>
  <w:style w:type="paragraph" w:styleId="berschrift6">
    <w:name w:val="heading 6"/>
    <w:basedOn w:val="Standard"/>
    <w:next w:val="Standard"/>
    <w:qFormat/>
    <w:pPr>
      <w:keepNext/>
      <w:spacing w:before="220" w:after="60"/>
      <w:ind w:left="4248" w:hanging="708"/>
      <w:outlineLvl w:val="5"/>
    </w:pPr>
    <w:rPr>
      <w:b/>
    </w:rPr>
  </w:style>
  <w:style w:type="paragraph" w:styleId="berschrift7">
    <w:name w:val="heading 7"/>
    <w:basedOn w:val="Standard"/>
    <w:next w:val="Standard"/>
    <w:qFormat/>
    <w:pPr>
      <w:keepNext/>
      <w:spacing w:before="220" w:after="60"/>
      <w:ind w:left="4956" w:hanging="708"/>
      <w:outlineLvl w:val="6"/>
    </w:pPr>
    <w:rPr>
      <w:b/>
    </w:rPr>
  </w:style>
  <w:style w:type="paragraph" w:styleId="berschrift8">
    <w:name w:val="heading 8"/>
    <w:basedOn w:val="Standard"/>
    <w:next w:val="Standard"/>
    <w:qFormat/>
    <w:pPr>
      <w:keepNext/>
      <w:spacing w:before="220" w:after="60"/>
      <w:ind w:left="5664" w:hanging="708"/>
      <w:outlineLvl w:val="7"/>
    </w:pPr>
    <w:rPr>
      <w:b/>
    </w:rPr>
  </w:style>
  <w:style w:type="paragraph" w:styleId="berschrift9">
    <w:name w:val="heading 9"/>
    <w:basedOn w:val="Standard"/>
    <w:next w:val="Standard"/>
    <w:qFormat/>
    <w:pPr>
      <w:keepNext/>
      <w:spacing w:before="220" w:after="6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
    <w:name w:val="Absender"/>
    <w:basedOn w:val="Standard"/>
    <w:pPr>
      <w:framePr w:w="4820" w:h="397" w:hRule="exact" w:wrap="notBeside" w:vAnchor="page" w:hAnchor="page" w:x="1419" w:y="1589" w:anchorLock="1"/>
      <w:pBdr>
        <w:bottom w:val="single" w:sz="6" w:space="0" w:color="auto"/>
      </w:pBdr>
      <w:tabs>
        <w:tab w:val="center" w:pos="2694"/>
      </w:tabs>
    </w:pPr>
    <w:rPr>
      <w:sz w:val="16"/>
    </w:rPr>
  </w:style>
  <w:style w:type="paragraph" w:styleId="Aufzhlungszeichen">
    <w:name w:val="List Bullet"/>
    <w:basedOn w:val="Standard"/>
    <w:autoRedefine/>
    <w:semiHidden/>
    <w:pPr>
      <w:ind w:left="283" w:hanging="283"/>
    </w:pPr>
  </w:style>
  <w:style w:type="paragraph" w:styleId="Aufzhlungszeichen2">
    <w:name w:val="List Bullet 2"/>
    <w:basedOn w:val="Standard"/>
    <w:autoRedefine/>
    <w:semiHidden/>
    <w:pPr>
      <w:ind w:left="566" w:hanging="283"/>
    </w:pPr>
  </w:style>
  <w:style w:type="paragraph" w:styleId="Aufzhlungszeichen3">
    <w:name w:val="List Bullet 3"/>
    <w:basedOn w:val="Standard"/>
    <w:autoRedefine/>
    <w:semiHidden/>
    <w:pPr>
      <w:ind w:left="849" w:hanging="283"/>
    </w:pPr>
  </w:style>
  <w:style w:type="paragraph" w:styleId="Aufzhlungszeichen4">
    <w:name w:val="List Bullet 4"/>
    <w:basedOn w:val="Standard"/>
    <w:autoRedefine/>
    <w:semiHidden/>
    <w:pPr>
      <w:ind w:left="1132" w:hanging="283"/>
    </w:pPr>
  </w:style>
  <w:style w:type="paragraph" w:styleId="Aufzhlungszeichen5">
    <w:name w:val="List Bullet 5"/>
    <w:basedOn w:val="Standard"/>
    <w:autoRedefine/>
    <w:semiHidden/>
    <w:pPr>
      <w:ind w:left="1415" w:hanging="283"/>
    </w:pPr>
  </w:style>
  <w:style w:type="paragraph" w:styleId="Beschriftung">
    <w:name w:val="caption"/>
    <w:basedOn w:val="Standard"/>
    <w:next w:val="Standard"/>
    <w:qFormat/>
    <w:pPr>
      <w:spacing w:before="120" w:after="120"/>
    </w:pPr>
  </w:style>
  <w:style w:type="paragraph" w:customStyle="1" w:styleId="BezeichnungFA">
    <w:name w:val="Bezeichnung FA"/>
    <w:basedOn w:val="Standard"/>
    <w:pPr>
      <w:tabs>
        <w:tab w:val="left" w:pos="851"/>
      </w:tabs>
    </w:pPr>
    <w:rPr>
      <w:b/>
      <w:sz w:val="36"/>
    </w:rPr>
  </w:style>
  <w:style w:type="paragraph" w:customStyle="1" w:styleId="Bezugszeichenfest">
    <w:name w:val="Bezugszeichen fest"/>
    <w:basedOn w:val="Standard"/>
    <w:pPr>
      <w:framePr w:w="9786" w:h="397" w:hRule="exact" w:hSpace="142" w:wrap="notBeside" w:vAnchor="page" w:hAnchor="page" w:x="1419" w:y="4821" w:anchorLock="1"/>
    </w:pPr>
    <w:rPr>
      <w:sz w:val="16"/>
    </w:rPr>
  </w:style>
  <w:style w:type="paragraph" w:customStyle="1" w:styleId="Bezugszeichenvariabel">
    <w:name w:val="Bezugszeichen variabel"/>
    <w:basedOn w:val="Standard"/>
    <w:pPr>
      <w:framePr w:w="9786" w:hSpace="142" w:wrap="notBeside" w:vAnchor="page" w:hAnchor="page" w:x="1419" w:y="5217" w:anchorLock="1"/>
    </w:pPr>
  </w:style>
  <w:style w:type="paragraph" w:customStyle="1" w:styleId="Empfnger">
    <w:name w:val="Empfänger"/>
    <w:basedOn w:val="Standard"/>
    <w:pPr>
      <w:framePr w:w="4820" w:h="2081" w:hRule="exact" w:hSpace="142" w:vSpace="142" w:wrap="notBeside" w:vAnchor="page" w:hAnchor="page" w:x="1419" w:y="2042" w:anchorLock="1"/>
    </w:pPr>
    <w:rPr>
      <w:spacing w:val="6"/>
    </w:rPr>
  </w:style>
  <w:style w:type="paragraph" w:styleId="Endnotentext">
    <w:name w:val="endnote text"/>
    <w:basedOn w:val="Standard"/>
    <w:semiHidden/>
    <w:rPr>
      <w:sz w:val="18"/>
    </w:rPr>
  </w:style>
  <w:style w:type="character" w:styleId="Endnotenzeichen">
    <w:name w:val="endnote reference"/>
    <w:basedOn w:val="Absatz-Standardschriftart"/>
    <w:semiHidden/>
    <w:rPr>
      <w:rFonts w:ascii="Arial" w:hAnsi="Arial"/>
      <w:sz w:val="20"/>
      <w:vertAlign w:val="superscript"/>
    </w:rPr>
  </w:style>
  <w:style w:type="paragraph" w:styleId="Funotentext">
    <w:name w:val="footnote text"/>
    <w:basedOn w:val="Standard"/>
    <w:semiHidden/>
    <w:rPr>
      <w:sz w:val="18"/>
    </w:rPr>
  </w:style>
  <w:style w:type="paragraph" w:styleId="Fuzeile">
    <w:name w:val="footer"/>
    <w:basedOn w:val="Standard"/>
    <w:rPr>
      <w:sz w:val="16"/>
    </w:rPr>
  </w:style>
  <w:style w:type="paragraph" w:styleId="Gruformel">
    <w:name w:val="Closing"/>
    <w:basedOn w:val="Standard"/>
    <w:next w:val="Standard"/>
    <w:semiHidden/>
  </w:style>
  <w:style w:type="paragraph" w:styleId="Index1">
    <w:name w:val="index 1"/>
    <w:basedOn w:val="Standard"/>
    <w:next w:val="Standard"/>
    <w:autoRedefine/>
    <w:semiHidden/>
    <w:pPr>
      <w:tabs>
        <w:tab w:val="right" w:leader="dot" w:pos="9072"/>
      </w:tabs>
      <w:ind w:left="200" w:hanging="200"/>
    </w:pPr>
  </w:style>
  <w:style w:type="paragraph" w:styleId="Index2">
    <w:name w:val="index 2"/>
    <w:basedOn w:val="Standard"/>
    <w:next w:val="Standard"/>
    <w:autoRedefine/>
    <w:semiHidden/>
    <w:pPr>
      <w:tabs>
        <w:tab w:val="right" w:leader="dot" w:pos="9072"/>
      </w:tabs>
      <w:ind w:left="400" w:hanging="200"/>
    </w:pPr>
  </w:style>
  <w:style w:type="paragraph" w:styleId="Index3">
    <w:name w:val="index 3"/>
    <w:basedOn w:val="Standard"/>
    <w:next w:val="Standard"/>
    <w:autoRedefine/>
    <w:semiHidden/>
    <w:pPr>
      <w:tabs>
        <w:tab w:val="right" w:leader="dot" w:pos="9072"/>
      </w:tabs>
      <w:ind w:left="600" w:hanging="200"/>
    </w:pPr>
  </w:style>
  <w:style w:type="paragraph" w:styleId="Index4">
    <w:name w:val="index 4"/>
    <w:basedOn w:val="Standard"/>
    <w:next w:val="Standard"/>
    <w:autoRedefine/>
    <w:semiHidden/>
    <w:pPr>
      <w:tabs>
        <w:tab w:val="right" w:leader="dot" w:pos="9072"/>
      </w:tabs>
      <w:ind w:left="800" w:hanging="200"/>
    </w:pPr>
  </w:style>
  <w:style w:type="paragraph" w:styleId="Indexberschrift">
    <w:name w:val="index heading"/>
    <w:basedOn w:val="Standard"/>
    <w:next w:val="Index1"/>
    <w:semiHidden/>
    <w:rPr>
      <w:b/>
    </w:rPr>
  </w:style>
  <w:style w:type="paragraph" w:styleId="Kopfzeile">
    <w:name w:val="header"/>
    <w:basedOn w:val="Standard"/>
    <w:pPr>
      <w:jc w:val="center"/>
    </w:pPr>
  </w:style>
  <w:style w:type="paragraph" w:styleId="Liste">
    <w:name w:val="List"/>
    <w:basedOn w:val="Standard"/>
    <w:semiHidden/>
    <w:pPr>
      <w:ind w:left="283" w:hanging="283"/>
    </w:pPr>
  </w:style>
  <w:style w:type="paragraph" w:styleId="Listennummer">
    <w:name w:val="List Number"/>
    <w:basedOn w:val="Standard"/>
    <w:semiHidden/>
    <w:pPr>
      <w:ind w:left="283" w:hanging="283"/>
    </w:pPr>
  </w:style>
  <w:style w:type="paragraph" w:styleId="Listennummer2">
    <w:name w:val="List Number 2"/>
    <w:basedOn w:val="Standard"/>
    <w:semiHidden/>
    <w:pPr>
      <w:ind w:left="566" w:hanging="283"/>
    </w:pPr>
  </w:style>
  <w:style w:type="paragraph" w:styleId="Listennummer3">
    <w:name w:val="List Number 3"/>
    <w:basedOn w:val="Standard"/>
    <w:semiHidden/>
    <w:pPr>
      <w:ind w:left="849" w:hanging="283"/>
    </w:pPr>
  </w:style>
  <w:style w:type="paragraph" w:customStyle="1" w:styleId="Lochmarke">
    <w:name w:val="Lochmarke"/>
    <w:basedOn w:val="Standard"/>
    <w:pPr>
      <w:framePr w:w="170" w:h="170" w:hRule="exact" w:hSpace="142" w:wrap="around" w:vAnchor="page" w:hAnchor="page" w:x="341" w:y="8336" w:anchorLock="1"/>
    </w:pPr>
  </w:style>
  <w:style w:type="character" w:styleId="Seitenzahl">
    <w:name w:val="page number"/>
    <w:basedOn w:val="Absatz-Standardschriftart"/>
    <w:rPr>
      <w:rFonts w:ascii="Arial" w:hAnsi="Arial"/>
    </w:rPr>
  </w:style>
  <w:style w:type="paragraph" w:customStyle="1" w:styleId="berschrift">
    <w:name w:val="Überschrift"/>
    <w:basedOn w:val="Standard"/>
    <w:rsid w:val="003F4F75"/>
    <w:pPr>
      <w:spacing w:before="240"/>
    </w:pPr>
    <w:rPr>
      <w:b/>
    </w:rPr>
  </w:style>
  <w:style w:type="paragraph" w:styleId="Titel">
    <w:name w:val="Title"/>
    <w:basedOn w:val="Standard"/>
    <w:link w:val="TitelZchn"/>
    <w:qFormat/>
    <w:rsid w:val="003F4F75"/>
    <w:pPr>
      <w:jc w:val="center"/>
    </w:pPr>
    <w:rPr>
      <w:b/>
      <w:sz w:val="28"/>
    </w:rPr>
  </w:style>
  <w:style w:type="character" w:customStyle="1" w:styleId="TitelZchn">
    <w:name w:val="Titel Zchn"/>
    <w:basedOn w:val="Absatz-Standardschriftart"/>
    <w:link w:val="Titel"/>
    <w:rsid w:val="003F4F75"/>
    <w:rPr>
      <w:rFonts w:ascii="Arial" w:hAnsi="Arial"/>
      <w:b/>
      <w:sz w:val="28"/>
    </w:rPr>
  </w:style>
  <w:style w:type="character" w:styleId="Funotenzeichen">
    <w:name w:val="footnote reference"/>
    <w:semiHidden/>
    <w:rsid w:val="003F4F75"/>
    <w:rPr>
      <w:vertAlign w:val="superscript"/>
    </w:rPr>
  </w:style>
  <w:style w:type="paragraph" w:styleId="berarbeitung">
    <w:name w:val="Revision"/>
    <w:hidden/>
    <w:uiPriority w:val="99"/>
    <w:semiHidden/>
    <w:rsid w:val="00FE6308"/>
    <w:rPr>
      <w:rFonts w:ascii="Arial" w:hAnsi="Arial"/>
      <w:sz w:val="24"/>
    </w:rPr>
  </w:style>
  <w:style w:type="paragraph" w:styleId="Sprechblasentext">
    <w:name w:val="Balloon Text"/>
    <w:basedOn w:val="Standard"/>
    <w:link w:val="SprechblasentextZchn"/>
    <w:uiPriority w:val="99"/>
    <w:semiHidden/>
    <w:unhideWhenUsed/>
    <w:rsid w:val="008055A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055A4"/>
    <w:rPr>
      <w:rFonts w:ascii="Segoe UI" w:hAnsi="Segoe UI" w:cs="Segoe UI"/>
      <w:sz w:val="18"/>
      <w:szCs w:val="18"/>
    </w:rPr>
  </w:style>
  <w:style w:type="character" w:styleId="Kommentarzeichen">
    <w:name w:val="annotation reference"/>
    <w:basedOn w:val="Absatz-Standardschriftart"/>
    <w:uiPriority w:val="99"/>
    <w:semiHidden/>
    <w:unhideWhenUsed/>
    <w:rsid w:val="00D85917"/>
    <w:rPr>
      <w:sz w:val="16"/>
      <w:szCs w:val="16"/>
    </w:rPr>
  </w:style>
  <w:style w:type="paragraph" w:styleId="Kommentartext">
    <w:name w:val="annotation text"/>
    <w:basedOn w:val="Standard"/>
    <w:link w:val="KommentartextZchn"/>
    <w:uiPriority w:val="99"/>
    <w:semiHidden/>
    <w:unhideWhenUsed/>
    <w:rsid w:val="00D85917"/>
    <w:rPr>
      <w:sz w:val="20"/>
    </w:rPr>
  </w:style>
  <w:style w:type="character" w:customStyle="1" w:styleId="KommentartextZchn">
    <w:name w:val="Kommentartext Zchn"/>
    <w:basedOn w:val="Absatz-Standardschriftart"/>
    <w:link w:val="Kommentartext"/>
    <w:uiPriority w:val="99"/>
    <w:semiHidden/>
    <w:rsid w:val="00D85917"/>
    <w:rPr>
      <w:rFonts w:ascii="Arial" w:hAnsi="Arial"/>
    </w:rPr>
  </w:style>
  <w:style w:type="paragraph" w:styleId="Kommentarthema">
    <w:name w:val="annotation subject"/>
    <w:basedOn w:val="Kommentartext"/>
    <w:next w:val="Kommentartext"/>
    <w:link w:val="KommentarthemaZchn"/>
    <w:uiPriority w:val="99"/>
    <w:semiHidden/>
    <w:unhideWhenUsed/>
    <w:rsid w:val="00D85917"/>
    <w:rPr>
      <w:b/>
      <w:bCs/>
    </w:rPr>
  </w:style>
  <w:style w:type="character" w:customStyle="1" w:styleId="KommentarthemaZchn">
    <w:name w:val="Kommentarthema Zchn"/>
    <w:basedOn w:val="KommentartextZchn"/>
    <w:link w:val="Kommentarthema"/>
    <w:uiPriority w:val="99"/>
    <w:semiHidden/>
    <w:rsid w:val="00D8591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021\UnifaOffice\Temp\Vorlagen\O\Zentral\Allgemein\leere%20Vorlage%7b%7b.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leere Vorlage{{.dotx</Template>
  <TotalTime>0</TotalTime>
  <Pages>8</Pages>
  <Words>3090</Words>
  <Characters>19468</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A0021</dc:creator>
  <dc:description>leere Vorlage_x000d_
_x000d_
Zugrunde liegende Vorlage: _x000d_
Zentral\Allgemein\leere Vorlage</dc:description>
  <cp:lastModifiedBy>Christian Schmoger</cp:lastModifiedBy>
  <cp:revision>2</cp:revision>
  <cp:lastPrinted>2021-03-10T13:12:00Z</cp:lastPrinted>
  <dcterms:created xsi:type="dcterms:W3CDTF">2026-09-22T11:08:00Z</dcterms:created>
  <dcterms:modified xsi:type="dcterms:W3CDTF">2026-09-22T11:08:00Z</dcterms:modified>
  <cp:category>UNIFA Version 0.4</cp:category>
</cp:coreProperties>
</file>